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688FD" w14:textId="77777777" w:rsidR="004238A0" w:rsidRDefault="004238A0" w:rsidP="004238A0">
      <w:pPr>
        <w:jc w:val="center"/>
        <w:rPr>
          <w:b/>
          <w:color w:val="FF0000"/>
          <w:sz w:val="36"/>
        </w:rPr>
      </w:pPr>
      <w:bookmarkStart w:id="0" w:name="_GoBack"/>
      <w:bookmarkEnd w:id="0"/>
      <w:r w:rsidRPr="004238A0">
        <w:rPr>
          <w:b/>
          <w:color w:val="FF0000"/>
          <w:sz w:val="36"/>
        </w:rPr>
        <w:t xml:space="preserve">ВНИМАНИЕ! </w:t>
      </w:r>
    </w:p>
    <w:p w14:paraId="5B81F622" w14:textId="77777777" w:rsidR="004238A0" w:rsidRPr="004238A0" w:rsidRDefault="004238A0" w:rsidP="004238A0">
      <w:pPr>
        <w:jc w:val="center"/>
        <w:rPr>
          <w:b/>
          <w:color w:val="FF0000"/>
          <w:sz w:val="36"/>
        </w:rPr>
      </w:pPr>
      <w:r w:rsidRPr="004238A0">
        <w:rPr>
          <w:b/>
          <w:color w:val="FF0000"/>
          <w:sz w:val="34"/>
          <w:szCs w:val="34"/>
        </w:rPr>
        <w:t>В связи с большим количеством заявок конкурсный день в номинации «Вокал» Челны,  пройдет 22 и 23  января 2021 года!</w:t>
      </w:r>
      <w:r w:rsidRPr="004238A0">
        <w:rPr>
          <w:b/>
          <w:color w:val="FF0000"/>
          <w:sz w:val="36"/>
        </w:rPr>
        <w:t xml:space="preserve"> (если вас нет в этом списке смотрите 22 января)</w:t>
      </w:r>
    </w:p>
    <w:p w14:paraId="23CC54F7" w14:textId="77777777" w:rsidR="004238A0" w:rsidRDefault="004238A0"/>
    <w:tbl>
      <w:tblPr>
        <w:tblW w:w="111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37"/>
        <w:gridCol w:w="19"/>
        <w:gridCol w:w="2372"/>
        <w:gridCol w:w="17"/>
        <w:gridCol w:w="2398"/>
        <w:gridCol w:w="10"/>
        <w:gridCol w:w="2116"/>
        <w:gridCol w:w="10"/>
        <w:gridCol w:w="1134"/>
        <w:gridCol w:w="2413"/>
      </w:tblGrid>
      <w:tr w:rsidR="00FE6A04" w:rsidRPr="00EF6A59" w14:paraId="0080643D" w14:textId="77777777" w:rsidTr="000E6B69">
        <w:trPr>
          <w:gridBefore w:val="1"/>
          <w:wBefore w:w="568" w:type="dxa"/>
        </w:trPr>
        <w:tc>
          <w:tcPr>
            <w:tcW w:w="1062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14:paraId="70E456B4" w14:textId="77777777" w:rsidR="004238A0" w:rsidRPr="001F78ED" w:rsidRDefault="004238A0" w:rsidP="004238A0">
            <w:pPr>
              <w:jc w:val="center"/>
              <w:rPr>
                <w:b/>
                <w:color w:val="FF0000"/>
                <w:sz w:val="36"/>
              </w:rPr>
            </w:pPr>
            <w:r w:rsidRPr="001F78ED">
              <w:rPr>
                <w:b/>
                <w:color w:val="FF0000"/>
                <w:sz w:val="36"/>
              </w:rPr>
              <w:t>Во время конкурса просьба соблюдать масочный режим и подходить строго к своему времени!</w:t>
            </w:r>
          </w:p>
          <w:p w14:paraId="02DF2278" w14:textId="77777777" w:rsidR="004238A0" w:rsidRDefault="004238A0" w:rsidP="00BF73B5">
            <w:pPr>
              <w:jc w:val="center"/>
              <w:rPr>
                <w:b/>
                <w:sz w:val="32"/>
                <w:szCs w:val="22"/>
              </w:rPr>
            </w:pPr>
          </w:p>
          <w:p w14:paraId="4539F86F" w14:textId="77777777" w:rsidR="00FE6A04" w:rsidRPr="00EF6A59" w:rsidRDefault="000E6B69" w:rsidP="00BF73B5">
            <w:pPr>
              <w:jc w:val="center"/>
              <w:rPr>
                <w:b/>
                <w:sz w:val="32"/>
                <w:szCs w:val="22"/>
              </w:rPr>
            </w:pPr>
            <w:r>
              <w:rPr>
                <w:b/>
                <w:sz w:val="32"/>
                <w:szCs w:val="22"/>
              </w:rPr>
              <w:t xml:space="preserve">Программа </w:t>
            </w:r>
          </w:p>
          <w:p w14:paraId="5BFCA5EC" w14:textId="77777777" w:rsidR="00FE6A04" w:rsidRPr="00EF6A59" w:rsidRDefault="00FE6A04" w:rsidP="00BF73B5">
            <w:pPr>
              <w:pBdr>
                <w:left w:val="single" w:sz="4" w:space="4" w:color="auto"/>
              </w:pBdr>
              <w:jc w:val="center"/>
              <w:rPr>
                <w:b/>
                <w:sz w:val="32"/>
                <w:szCs w:val="22"/>
              </w:rPr>
            </w:pPr>
            <w:r w:rsidRPr="00EF6A59">
              <w:rPr>
                <w:b/>
                <w:sz w:val="32"/>
                <w:szCs w:val="22"/>
              </w:rPr>
              <w:t>Открытого Республиканского фестиваля-конкурса юных исполнителей «Первые шаги»</w:t>
            </w:r>
          </w:p>
          <w:p w14:paraId="06763949" w14:textId="77777777" w:rsidR="00FE6A04" w:rsidRPr="00EF6A59" w:rsidRDefault="00FE6A04" w:rsidP="00055BF8">
            <w:pPr>
              <w:pBdr>
                <w:left w:val="single" w:sz="4" w:space="4" w:color="auto"/>
              </w:pBdr>
              <w:jc w:val="center"/>
              <w:rPr>
                <w:b/>
                <w:sz w:val="22"/>
                <w:szCs w:val="22"/>
              </w:rPr>
            </w:pPr>
            <w:r w:rsidRPr="00EF6A59">
              <w:rPr>
                <w:b/>
                <w:sz w:val="32"/>
                <w:szCs w:val="22"/>
              </w:rPr>
              <w:t>23 января 2021 год    (Концертный зал)</w:t>
            </w:r>
          </w:p>
        </w:tc>
      </w:tr>
      <w:tr w:rsidR="00FE6A04" w:rsidRPr="00EF6A59" w14:paraId="18418D86" w14:textId="77777777" w:rsidTr="000E6B69">
        <w:tc>
          <w:tcPr>
            <w:tcW w:w="11194" w:type="dxa"/>
            <w:gridSpan w:val="11"/>
            <w:shd w:val="clear" w:color="auto" w:fill="auto"/>
          </w:tcPr>
          <w:p w14:paraId="58922CE9" w14:textId="77777777" w:rsidR="00FE6A04" w:rsidRPr="00EF6A59" w:rsidRDefault="00FE6A04" w:rsidP="009111AB">
            <w:pPr>
              <w:jc w:val="center"/>
              <w:rPr>
                <w:b/>
                <w:sz w:val="32"/>
                <w:szCs w:val="22"/>
              </w:rPr>
            </w:pPr>
            <w:r w:rsidRPr="00EF6A59">
              <w:rPr>
                <w:b/>
                <w:sz w:val="32"/>
                <w:szCs w:val="22"/>
                <w:u w:val="single"/>
              </w:rPr>
              <w:t xml:space="preserve">БЛОК 1  </w:t>
            </w:r>
            <w:r w:rsidRPr="00454FD9">
              <w:rPr>
                <w:b/>
                <w:sz w:val="32"/>
                <w:szCs w:val="22"/>
                <w:u w:val="single"/>
              </w:rPr>
              <w:t>9:00-11.30</w:t>
            </w:r>
          </w:p>
          <w:p w14:paraId="7AD1BBB0" w14:textId="77777777" w:rsidR="00FE6A04" w:rsidRPr="00EF6A59" w:rsidRDefault="00FE6A04" w:rsidP="009111AB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>Вокал - ансамбль</w:t>
            </w:r>
          </w:p>
          <w:p w14:paraId="5B1A3A75" w14:textId="77777777" w:rsidR="00FE6A04" w:rsidRPr="00EF6A59" w:rsidRDefault="00FE6A04" w:rsidP="00643E78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>1 младшая группа  4 – 6 лет</w:t>
            </w:r>
          </w:p>
        </w:tc>
      </w:tr>
      <w:tr w:rsidR="00FE6A04" w:rsidRPr="00EF6A59" w14:paraId="4CEB1CED" w14:textId="77777777" w:rsidTr="000E6B69">
        <w:trPr>
          <w:trHeight w:val="2441"/>
        </w:trPr>
        <w:tc>
          <w:tcPr>
            <w:tcW w:w="705" w:type="dxa"/>
            <w:gridSpan w:val="2"/>
            <w:shd w:val="clear" w:color="auto" w:fill="auto"/>
          </w:tcPr>
          <w:p w14:paraId="25DEFA30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7630D93A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Вокальный ансамбль Лучики»</w:t>
            </w:r>
          </w:p>
          <w:p w14:paraId="4B0A8573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Назмиева Рамина,</w:t>
            </w:r>
          </w:p>
          <w:p w14:paraId="6DAE5E86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Миннахметова Ралина, Галиуллина Азалия, Иванова Ксения, Багаутдинова Альмира, Бахтиева Риана, Гафиятова Диля, Ситдикова</w:t>
            </w:r>
          </w:p>
          <w:p w14:paraId="556D1B09" w14:textId="77777777" w:rsidR="00FE6A04" w:rsidRPr="00EF6A59" w:rsidRDefault="00FE6A04" w:rsidP="005F03E0">
            <w:pPr>
              <w:rPr>
                <w:sz w:val="20"/>
                <w:szCs w:val="20"/>
              </w:rPr>
            </w:pPr>
            <w:r w:rsidRPr="00454FD9">
              <w:rPr>
                <w:sz w:val="18"/>
                <w:szCs w:val="20"/>
              </w:rPr>
              <w:t>Ландыш, Мулланурова Малика, Авдонина Валерия</w:t>
            </w:r>
          </w:p>
        </w:tc>
        <w:tc>
          <w:tcPr>
            <w:tcW w:w="2398" w:type="dxa"/>
            <w:shd w:val="clear" w:color="auto" w:fill="auto"/>
          </w:tcPr>
          <w:p w14:paraId="55B318E3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«МАДОУ 107 «Салават купере»</w:t>
            </w:r>
          </w:p>
          <w:p w14:paraId="52CE9687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719F9E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«Радужные звездочки»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40563C9" w14:textId="77777777" w:rsidR="00FE6A04" w:rsidRPr="00EF6A59" w:rsidRDefault="00FE6A04" w:rsidP="00FF7168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6DD20BBB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Музыкальные руководители:</w:t>
            </w:r>
          </w:p>
          <w:p w14:paraId="2E18EC7C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Ситдикова Гульнара Фаритовна,</w:t>
            </w:r>
            <w:r>
              <w:rPr>
                <w:sz w:val="18"/>
                <w:szCs w:val="20"/>
              </w:rPr>
              <w:t xml:space="preserve"> </w:t>
            </w:r>
            <w:r w:rsidRPr="00454FD9">
              <w:rPr>
                <w:sz w:val="18"/>
                <w:szCs w:val="20"/>
              </w:rPr>
              <w:t>Ковалева Инга Валентиновна</w:t>
            </w:r>
          </w:p>
          <w:p w14:paraId="0D352C17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Воспитатели:</w:t>
            </w:r>
          </w:p>
          <w:p w14:paraId="4BE91611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Асылова Миляуша Мухаматнуровна,</w:t>
            </w:r>
          </w:p>
          <w:p w14:paraId="48006E5B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 xml:space="preserve">Ахсанова Найля Фагимовна, </w:t>
            </w:r>
            <w:r>
              <w:rPr>
                <w:sz w:val="18"/>
                <w:szCs w:val="20"/>
              </w:rPr>
              <w:t xml:space="preserve"> </w:t>
            </w:r>
            <w:r w:rsidRPr="00454FD9">
              <w:rPr>
                <w:sz w:val="18"/>
                <w:szCs w:val="20"/>
              </w:rPr>
              <w:t>Родионова Евгения Анатольевна,</w:t>
            </w:r>
          </w:p>
          <w:p w14:paraId="53966D47" w14:textId="77777777" w:rsidR="00FE6A04" w:rsidRPr="00454FD9" w:rsidRDefault="00FE6A04" w:rsidP="00454FD9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Гайнаншина Эндже Мавлетовна</w:t>
            </w:r>
          </w:p>
        </w:tc>
      </w:tr>
      <w:tr w:rsidR="00FE6A04" w:rsidRPr="00EF6A59" w14:paraId="006E7D61" w14:textId="77777777" w:rsidTr="000E6B69">
        <w:trPr>
          <w:trHeight w:val="315"/>
        </w:trPr>
        <w:tc>
          <w:tcPr>
            <w:tcW w:w="705" w:type="dxa"/>
            <w:gridSpan w:val="2"/>
            <w:shd w:val="clear" w:color="auto" w:fill="auto"/>
          </w:tcPr>
          <w:p w14:paraId="72C18BA8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0617AAE4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 xml:space="preserve">руппа </w:t>
            </w:r>
          </w:p>
          <w:p w14:paraId="55038DDF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«КЛАССНЫЕ ДЕТКИ»</w:t>
            </w:r>
          </w:p>
        </w:tc>
        <w:tc>
          <w:tcPr>
            <w:tcW w:w="2398" w:type="dxa"/>
            <w:shd w:val="clear" w:color="auto" w:fill="auto"/>
          </w:tcPr>
          <w:p w14:paraId="046681D3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B8F3F03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«До чего у бабушки вкусные оладушки»</w:t>
            </w:r>
          </w:p>
          <w:p w14:paraId="71713B3E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1.50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1FFA9BC2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6C361A0C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4-6 лет </w:t>
            </w:r>
          </w:p>
          <w:p w14:paraId="72921D84" w14:textId="77777777" w:rsidR="00FE6A04" w:rsidRPr="00EF6A59" w:rsidRDefault="00FE6A04" w:rsidP="00FF7168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6A83452A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490151F8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52B27EA5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24B15AD5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</w:p>
          <w:p w14:paraId="42F65D85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Фатыхова Гульфия Мидхатовна</w:t>
            </w:r>
          </w:p>
        </w:tc>
      </w:tr>
      <w:tr w:rsidR="00FE6A04" w:rsidRPr="00EF6A59" w14:paraId="3634A2CB" w14:textId="77777777" w:rsidTr="000E6B69">
        <w:trPr>
          <w:trHeight w:val="315"/>
        </w:trPr>
        <w:tc>
          <w:tcPr>
            <w:tcW w:w="705" w:type="dxa"/>
            <w:gridSpan w:val="2"/>
            <w:shd w:val="clear" w:color="auto" w:fill="auto"/>
          </w:tcPr>
          <w:p w14:paraId="29CC9F59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2A09DA26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руппа «ZВЕЗДОЧКИ»</w:t>
            </w:r>
          </w:p>
        </w:tc>
        <w:tc>
          <w:tcPr>
            <w:tcW w:w="2398" w:type="dxa"/>
            <w:shd w:val="clear" w:color="auto" w:fill="auto"/>
          </w:tcPr>
          <w:p w14:paraId="5702A75A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DB0B17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«Гном и бабочка»</w:t>
            </w:r>
          </w:p>
          <w:p w14:paraId="3D4535FE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2.33</w:t>
            </w:r>
          </w:p>
          <w:p w14:paraId="23351370" w14:textId="77777777" w:rsidR="00FE6A04" w:rsidRPr="00EF6A59" w:rsidRDefault="00FE6A04" w:rsidP="00CA015E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6377213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58201A31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4-6 лет </w:t>
            </w:r>
          </w:p>
          <w:p w14:paraId="6299BB17" w14:textId="77777777" w:rsidR="00FE6A04" w:rsidRPr="00EF6A59" w:rsidRDefault="00FE6A04" w:rsidP="00CA015E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3EAB53C5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4DB9946B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637F9D44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31C13616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</w:p>
          <w:p w14:paraId="5C44B18C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Кузнецова Ксения </w:t>
            </w:r>
          </w:p>
          <w:p w14:paraId="525C339B" w14:textId="77777777" w:rsidR="00FE6A04" w:rsidRPr="00EF6A59" w:rsidRDefault="00FE6A04" w:rsidP="00337706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Владимировна</w:t>
            </w:r>
          </w:p>
        </w:tc>
      </w:tr>
      <w:tr w:rsidR="00FE6A04" w:rsidRPr="00EF6A59" w14:paraId="4BDD9498" w14:textId="77777777" w:rsidTr="000E6B69">
        <w:trPr>
          <w:trHeight w:val="315"/>
        </w:trPr>
        <w:tc>
          <w:tcPr>
            <w:tcW w:w="705" w:type="dxa"/>
            <w:gridSpan w:val="2"/>
            <w:shd w:val="clear" w:color="auto" w:fill="auto"/>
          </w:tcPr>
          <w:p w14:paraId="1C56054A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2B159C8F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Дуэт 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«КЛАССНЫЕ ДЕТКИ»</w:t>
            </w:r>
          </w:p>
          <w:p w14:paraId="7723E805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Минлигареева Амелия  Зайдуллина Ясмина</w:t>
            </w:r>
          </w:p>
        </w:tc>
        <w:tc>
          <w:tcPr>
            <w:tcW w:w="2398" w:type="dxa"/>
            <w:shd w:val="clear" w:color="auto" w:fill="auto"/>
          </w:tcPr>
          <w:p w14:paraId="3789125C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9227B8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«Рыжий кот»</w:t>
            </w:r>
          </w:p>
          <w:p w14:paraId="220A7E95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3.00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7A6F193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2A8E46E8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4-6 лет </w:t>
            </w:r>
          </w:p>
          <w:p w14:paraId="2F42F618" w14:textId="77777777" w:rsidR="00FE6A04" w:rsidRPr="00EF6A59" w:rsidRDefault="00FE6A04" w:rsidP="00CA015E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36E7B8F5" w14:textId="77777777" w:rsidR="00FE6A04" w:rsidRPr="00EF6A59" w:rsidRDefault="00FE6A04" w:rsidP="00CA015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Закирова Татьяна Плехановна</w:t>
            </w:r>
          </w:p>
          <w:p w14:paraId="72AF585B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Фатыхова Гульфия Мидхатовна</w:t>
            </w:r>
          </w:p>
        </w:tc>
      </w:tr>
      <w:tr w:rsidR="00FE6A04" w:rsidRPr="00EF6A59" w14:paraId="69AC65B7" w14:textId="77777777" w:rsidTr="000E6B69">
        <w:trPr>
          <w:trHeight w:val="315"/>
        </w:trPr>
        <w:tc>
          <w:tcPr>
            <w:tcW w:w="705" w:type="dxa"/>
            <w:gridSpan w:val="2"/>
            <w:shd w:val="clear" w:color="auto" w:fill="auto"/>
          </w:tcPr>
          <w:p w14:paraId="0E9A56AD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51FBDAF3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Вокальный ансамбль </w:t>
            </w:r>
          </w:p>
          <w:p w14:paraId="460B8DA5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“Ритмы детства ”</w:t>
            </w:r>
          </w:p>
          <w:p w14:paraId="4445C5F6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454FD9">
              <w:rPr>
                <w:sz w:val="18"/>
                <w:szCs w:val="20"/>
              </w:rPr>
              <w:t>(Ибрагимов Салават, Фахрутдинова Алина, Миръякупова Самира, Юртаева Полина, Хлыстова Диана)</w:t>
            </w:r>
          </w:p>
        </w:tc>
        <w:tc>
          <w:tcPr>
            <w:tcW w:w="2398" w:type="dxa"/>
            <w:shd w:val="clear" w:color="auto" w:fill="auto"/>
          </w:tcPr>
          <w:p w14:paraId="43C85219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 "Детская школа искусств №13 (татарская)" г. Набережные Челны</w:t>
            </w:r>
          </w:p>
          <w:p w14:paraId="770259DA" w14:textId="77777777" w:rsidR="00FE6A04" w:rsidRPr="00EF6A59" w:rsidRDefault="00FE6A04" w:rsidP="0070456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03DF90E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«Лимонадный дождик»</w:t>
            </w:r>
          </w:p>
          <w:p w14:paraId="54886779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(2:50)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FF6818C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7ED4A39C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3E958A03" w14:textId="77777777" w:rsidR="00FE6A04" w:rsidRPr="00EF6A59" w:rsidRDefault="00FE6A04" w:rsidP="00704567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Руководитель-Ибрагимова  Роза Фаиковна</w:t>
            </w:r>
          </w:p>
          <w:p w14:paraId="09DC7620" w14:textId="77777777" w:rsidR="00FE6A04" w:rsidRPr="00EF6A59" w:rsidRDefault="00FE6A04" w:rsidP="00704567">
            <w:pPr>
              <w:rPr>
                <w:sz w:val="20"/>
                <w:szCs w:val="20"/>
              </w:rPr>
            </w:pPr>
          </w:p>
        </w:tc>
      </w:tr>
      <w:tr w:rsidR="00FE6A04" w:rsidRPr="00EF6A59" w14:paraId="23C81944" w14:textId="77777777" w:rsidTr="000E6B69">
        <w:trPr>
          <w:trHeight w:val="315"/>
        </w:trPr>
        <w:tc>
          <w:tcPr>
            <w:tcW w:w="705" w:type="dxa"/>
            <w:gridSpan w:val="2"/>
            <w:shd w:val="clear" w:color="auto" w:fill="auto"/>
          </w:tcPr>
          <w:p w14:paraId="15C7113F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10ED69B8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Вокальный ансамбль «Лучики»</w:t>
            </w:r>
          </w:p>
          <w:p w14:paraId="7EFD646C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Гиниятуллина Ясмина,</w:t>
            </w:r>
          </w:p>
          <w:p w14:paraId="5A02865C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Нурмухаметов Карим,</w:t>
            </w:r>
          </w:p>
          <w:p w14:paraId="2DE94C78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Нуруллин Амир,</w:t>
            </w:r>
          </w:p>
          <w:p w14:paraId="6A275149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>Сулейманова Ралина,</w:t>
            </w:r>
          </w:p>
          <w:p w14:paraId="0166587B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lastRenderedPageBreak/>
              <w:t>Шаймухаметова Лиана,</w:t>
            </w:r>
          </w:p>
          <w:p w14:paraId="4E5D1CEE" w14:textId="77777777" w:rsidR="00FE6A04" w:rsidRPr="00454FD9" w:rsidRDefault="00FE6A04" w:rsidP="00FF7168">
            <w:pPr>
              <w:rPr>
                <w:sz w:val="18"/>
                <w:szCs w:val="20"/>
              </w:rPr>
            </w:pPr>
            <w:r w:rsidRPr="00454FD9">
              <w:rPr>
                <w:sz w:val="18"/>
                <w:szCs w:val="20"/>
              </w:rPr>
              <w:t xml:space="preserve">Шаймухаметова </w:t>
            </w:r>
          </w:p>
          <w:p w14:paraId="652BC3C8" w14:textId="77777777" w:rsidR="00FE6A04" w:rsidRPr="00EF6A59" w:rsidRDefault="00FE6A04" w:rsidP="005F03E0">
            <w:pPr>
              <w:rPr>
                <w:sz w:val="20"/>
                <w:szCs w:val="20"/>
              </w:rPr>
            </w:pPr>
            <w:r w:rsidRPr="00454FD9">
              <w:rPr>
                <w:sz w:val="18"/>
                <w:szCs w:val="20"/>
              </w:rPr>
              <w:t>Милена, Зиганшина Камиля, Нуриева Ралина, Гайфутдинова Амина</w:t>
            </w:r>
          </w:p>
        </w:tc>
        <w:tc>
          <w:tcPr>
            <w:tcW w:w="2398" w:type="dxa"/>
            <w:shd w:val="clear" w:color="auto" w:fill="auto"/>
          </w:tcPr>
          <w:p w14:paraId="5B02B57C" w14:textId="77777777" w:rsidR="00FE6A04" w:rsidRPr="00EF6A59" w:rsidRDefault="00FE6A04" w:rsidP="00E24AE2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МАДОУ 107 «Салават купере»</w:t>
            </w:r>
          </w:p>
          <w:p w14:paraId="11F92A1F" w14:textId="77777777" w:rsidR="00FE6A04" w:rsidRPr="00EF6A59" w:rsidRDefault="00FE6A04" w:rsidP="00E24AE2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Набережные Челны «Радужные звездочки»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D19319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«Радужные звездочки»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904E385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Вокал-ансамбль</w:t>
            </w:r>
          </w:p>
        </w:tc>
        <w:tc>
          <w:tcPr>
            <w:tcW w:w="2413" w:type="dxa"/>
            <w:shd w:val="clear" w:color="auto" w:fill="auto"/>
          </w:tcPr>
          <w:p w14:paraId="7B99636B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Музыкальные руководители:</w:t>
            </w:r>
          </w:p>
          <w:p w14:paraId="4687F49C" w14:textId="77777777" w:rsidR="00FE6A04" w:rsidRPr="00EF6A59" w:rsidRDefault="00FE6A04" w:rsidP="00FF7168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Ситдикова Гульнара Фаритовна</w:t>
            </w:r>
            <w:r>
              <w:rPr>
                <w:sz w:val="20"/>
                <w:szCs w:val="20"/>
              </w:rPr>
              <w:t xml:space="preserve">, </w:t>
            </w:r>
            <w:r w:rsidRPr="00EF6A59">
              <w:rPr>
                <w:sz w:val="20"/>
                <w:szCs w:val="20"/>
              </w:rPr>
              <w:t>Ковалева Инга Валентиновна</w:t>
            </w:r>
          </w:p>
          <w:p w14:paraId="68BFDE82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Воспитатели: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 xml:space="preserve">Асылова </w:t>
            </w:r>
            <w:r w:rsidRPr="00EF6A59">
              <w:rPr>
                <w:sz w:val="20"/>
                <w:szCs w:val="20"/>
              </w:rPr>
              <w:lastRenderedPageBreak/>
              <w:t>Миляуша Мухаматнуровна</w:t>
            </w:r>
            <w:r>
              <w:rPr>
                <w:sz w:val="20"/>
                <w:szCs w:val="20"/>
              </w:rPr>
              <w:t xml:space="preserve">, </w:t>
            </w:r>
            <w:r w:rsidRPr="00EF6A59">
              <w:rPr>
                <w:sz w:val="20"/>
                <w:szCs w:val="20"/>
              </w:rPr>
              <w:t>Ахсанова Найля Фагимовна</w:t>
            </w:r>
          </w:p>
        </w:tc>
      </w:tr>
      <w:tr w:rsidR="00FE6A04" w:rsidRPr="00EF6A59" w14:paraId="315FACA6" w14:textId="77777777" w:rsidTr="000E6B69">
        <w:trPr>
          <w:trHeight w:val="437"/>
        </w:trPr>
        <w:tc>
          <w:tcPr>
            <w:tcW w:w="11194" w:type="dxa"/>
            <w:gridSpan w:val="11"/>
            <w:shd w:val="clear" w:color="auto" w:fill="auto"/>
          </w:tcPr>
          <w:p w14:paraId="4E7DF8BB" w14:textId="77777777" w:rsidR="00FE6A04" w:rsidRPr="00EF6A59" w:rsidRDefault="00FE6A04" w:rsidP="00CA015E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lastRenderedPageBreak/>
              <w:t>Вокал - соло</w:t>
            </w:r>
          </w:p>
          <w:p w14:paraId="51BBEC28" w14:textId="77777777" w:rsidR="00FE6A04" w:rsidRPr="00EF6A59" w:rsidRDefault="00FE6A04" w:rsidP="00CA015E">
            <w:pPr>
              <w:widowControl w:val="0"/>
              <w:jc w:val="center"/>
              <w:rPr>
                <w:sz w:val="20"/>
                <w:szCs w:val="20"/>
              </w:rPr>
            </w:pPr>
            <w:r w:rsidRPr="00EF6A59">
              <w:rPr>
                <w:b/>
                <w:szCs w:val="22"/>
              </w:rPr>
              <w:t>1 младшая группа  4 – 6 лет</w:t>
            </w:r>
          </w:p>
        </w:tc>
      </w:tr>
      <w:tr w:rsidR="00FE6A04" w:rsidRPr="00EF6A59" w14:paraId="10F59251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3E6F2848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969330A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Мирьякупова Самира</w:t>
            </w:r>
          </w:p>
          <w:p w14:paraId="63D7DB26" w14:textId="77777777" w:rsidR="00FE6A04" w:rsidRPr="00EF6A59" w:rsidRDefault="00FE6A04" w:rsidP="00F364B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6AFF3CCF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CCC2A4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«Что такое день Победы»</w:t>
            </w:r>
          </w:p>
          <w:p w14:paraId="3653E7B8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Е.Обухова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BED4506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Дошкольники</w:t>
            </w:r>
          </w:p>
          <w:p w14:paraId="687DE672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Младшая, 6 лет</w:t>
            </w:r>
          </w:p>
        </w:tc>
        <w:tc>
          <w:tcPr>
            <w:tcW w:w="2413" w:type="dxa"/>
            <w:shd w:val="clear" w:color="auto" w:fill="auto"/>
          </w:tcPr>
          <w:p w14:paraId="40FE9980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Руководитель– </w:t>
            </w:r>
          </w:p>
          <w:p w14:paraId="0253A789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Ибрагимова Роза Фаиковна </w:t>
            </w:r>
          </w:p>
          <w:p w14:paraId="5E4ED2B0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Курбанова Юлия Гарифзяновна</w:t>
            </w:r>
          </w:p>
        </w:tc>
      </w:tr>
      <w:tr w:rsidR="00FE6A04" w:rsidRPr="00EF6A59" w14:paraId="49974E87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37FAF8E1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22AA635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Кашбиев Рамзан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9370A42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9158FF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«Бескозырка белая»</w:t>
            </w:r>
          </w:p>
          <w:p w14:paraId="4610125E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2.10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19D70EB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4001E03B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4-6 лет </w:t>
            </w:r>
          </w:p>
          <w:p w14:paraId="230410D3" w14:textId="77777777" w:rsidR="00FE6A04" w:rsidRPr="00EF6A59" w:rsidRDefault="00FE6A04" w:rsidP="00387C25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6E063CE0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005A4F7F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23A860D4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0D976682" w14:textId="77777777" w:rsidR="00FE6A04" w:rsidRPr="00EF6A59" w:rsidRDefault="00FE6A04" w:rsidP="00387C2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 xml:space="preserve">Кузнецова </w:t>
            </w:r>
          </w:p>
          <w:p w14:paraId="044441A7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Ксения 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Владимировна</w:t>
            </w:r>
          </w:p>
        </w:tc>
      </w:tr>
      <w:tr w:rsidR="00FE6A04" w:rsidRPr="00EF6A59" w14:paraId="48552C4E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4CAC66FC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CF7B880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Хлыстова Дарина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66DD002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D19779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“Песенка Красной шапочки”</w:t>
            </w:r>
          </w:p>
          <w:p w14:paraId="3CACC005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(3:00)</w:t>
            </w:r>
          </w:p>
          <w:p w14:paraId="4A4F4919" w14:textId="77777777" w:rsidR="00FE6A04" w:rsidRPr="00EF6A59" w:rsidRDefault="00FE6A04" w:rsidP="00F364BE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5EB41048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3CE18FF2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345BFF12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Руководитель-Ибрагимова Роза Фаиковна</w:t>
            </w:r>
          </w:p>
        </w:tc>
      </w:tr>
      <w:tr w:rsidR="00FE6A04" w:rsidRPr="00EF6A59" w14:paraId="2B4E895D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06919337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9C96785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Миръякупова Самира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E95182E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CD85C3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“Что такое день Победы”</w:t>
            </w:r>
          </w:p>
          <w:p w14:paraId="1F9156A5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(2:00)</w:t>
            </w:r>
          </w:p>
          <w:p w14:paraId="25B5B263" w14:textId="77777777" w:rsidR="00FE6A04" w:rsidRPr="00EF6A59" w:rsidRDefault="00FE6A04" w:rsidP="00F364BE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6894D84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1C6F9AB8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008F4F8D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Руководитель-Ибрагимова Роза Фаиковна, </w:t>
            </w:r>
          </w:p>
          <w:p w14:paraId="14EB8B5F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Хореограф-Курбанова Юлия Гарифзяновна</w:t>
            </w:r>
          </w:p>
        </w:tc>
      </w:tr>
      <w:tr w:rsidR="00FE6A04" w:rsidRPr="00EF6A59" w14:paraId="3C149F07" w14:textId="77777777" w:rsidTr="000E6B69">
        <w:trPr>
          <w:trHeight w:val="489"/>
        </w:trPr>
        <w:tc>
          <w:tcPr>
            <w:tcW w:w="705" w:type="dxa"/>
            <w:gridSpan w:val="2"/>
            <w:shd w:val="clear" w:color="auto" w:fill="auto"/>
          </w:tcPr>
          <w:p w14:paraId="7EF88F8F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0A8502F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Фахрудинова Аиша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418D43E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7933F10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Вокал, «Сольное исполнение»,</w:t>
            </w:r>
          </w:p>
          <w:p w14:paraId="66E7426B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“Робот Бронислав”</w:t>
            </w:r>
          </w:p>
          <w:p w14:paraId="50EBFB94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(3:00)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81F4E83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 младшая группа: </w:t>
            </w:r>
          </w:p>
          <w:p w14:paraId="3413A0BA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7009CEB1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Руководитель-Ибрагимова Роза Фаиковна</w:t>
            </w:r>
          </w:p>
          <w:p w14:paraId="434B554F" w14:textId="77777777" w:rsidR="00FE6A04" w:rsidRPr="00EF6A59" w:rsidRDefault="00FE6A04" w:rsidP="00F364BE">
            <w:pPr>
              <w:rPr>
                <w:sz w:val="20"/>
                <w:szCs w:val="20"/>
              </w:rPr>
            </w:pPr>
          </w:p>
        </w:tc>
      </w:tr>
      <w:tr w:rsidR="00FE6A04" w:rsidRPr="00EF6A59" w14:paraId="426F3946" w14:textId="77777777" w:rsidTr="000E6B69">
        <w:trPr>
          <w:trHeight w:val="271"/>
        </w:trPr>
        <w:tc>
          <w:tcPr>
            <w:tcW w:w="705" w:type="dxa"/>
            <w:gridSpan w:val="2"/>
            <w:shd w:val="clear" w:color="auto" w:fill="auto"/>
          </w:tcPr>
          <w:p w14:paraId="7E259586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2E6288C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Арсланова Алиана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2AE47DE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07F4A8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Лето</w:t>
            </w:r>
          </w:p>
          <w:p w14:paraId="634195D0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2:30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61D4306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3" w:type="dxa"/>
            <w:shd w:val="clear" w:color="auto" w:fill="auto"/>
          </w:tcPr>
          <w:p w14:paraId="0BA134B2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6BF80943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3FF51D81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979A6FE" w14:textId="77777777" w:rsidR="00FE6A04" w:rsidRPr="00454FD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 xml:space="preserve">Гимадиева Зарина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B0842E8" w14:textId="77777777" w:rsidR="00FE6A04" w:rsidRPr="00454FD9" w:rsidRDefault="00FE6A04" w:rsidP="00454FD9">
            <w:pPr>
              <w:pStyle w:val="a7"/>
              <w:spacing w:line="100" w:lineRule="atLeast"/>
              <w:rPr>
                <w:sz w:val="20"/>
                <w:szCs w:val="20"/>
                <w:lang w:val="ru-RU" w:eastAsia="ru-RU"/>
              </w:rPr>
            </w:pPr>
            <w:r w:rsidRPr="00454FD9">
              <w:rPr>
                <w:sz w:val="20"/>
                <w:szCs w:val="20"/>
                <w:lang w:val="ru-RU" w:eastAsia="ru-RU"/>
              </w:rPr>
              <w:t>Вокальный клуб «Веселые нотки»</w:t>
            </w:r>
            <w:r w:rsidRPr="00EF6A59">
              <w:rPr>
                <w:sz w:val="20"/>
                <w:szCs w:val="20"/>
                <w:lang w:val="ru-RU" w:eastAsia="ru-RU"/>
              </w:rPr>
              <w:t xml:space="preserve">  </w:t>
            </w:r>
            <w:r w:rsidRPr="00454FD9">
              <w:rPr>
                <w:sz w:val="20"/>
                <w:szCs w:val="20"/>
                <w:lang w:val="ru-RU" w:eastAsia="ru-RU"/>
              </w:rPr>
              <w:t>МАУ   «Молодежный центр «Заман»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FB6F95" w14:textId="77777777" w:rsidR="00FE6A04" w:rsidRPr="00454FD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>«Вокал»-соло</w:t>
            </w:r>
          </w:p>
          <w:p w14:paraId="06F494E7" w14:textId="77777777" w:rsidR="00FE6A04" w:rsidRPr="00454FD9" w:rsidRDefault="00FE6A04" w:rsidP="00454FD9">
            <w:pPr>
              <w:pStyle w:val="110"/>
              <w:numPr>
                <w:ilvl w:val="0"/>
                <w:numId w:val="19"/>
              </w:numPr>
              <w:spacing w:after="0" w:line="100" w:lineRule="atLeast"/>
              <w:ind w:left="-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4F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«Чәчәк җыям бүләккә» </w:t>
            </w:r>
          </w:p>
          <w:p w14:paraId="7001195D" w14:textId="77777777" w:rsidR="00FE6A04" w:rsidRPr="00454FD9" w:rsidRDefault="00FE6A04" w:rsidP="00454FD9">
            <w:pPr>
              <w:spacing w:line="100" w:lineRule="atLeast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536EE82" w14:textId="77777777" w:rsidR="00FE6A04" w:rsidRPr="00454FD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3" w:type="dxa"/>
            <w:shd w:val="clear" w:color="auto" w:fill="auto"/>
          </w:tcPr>
          <w:p w14:paraId="5768D674" w14:textId="77777777" w:rsidR="00FE6A04" w:rsidRPr="00454FD9" w:rsidRDefault="00FE6A04" w:rsidP="00454FD9">
            <w:pPr>
              <w:pStyle w:val="a7"/>
              <w:spacing w:line="100" w:lineRule="atLeast"/>
              <w:rPr>
                <w:sz w:val="20"/>
                <w:szCs w:val="20"/>
                <w:lang w:val="ru-RU" w:eastAsia="ru-RU"/>
              </w:rPr>
            </w:pPr>
            <w:r w:rsidRPr="00454FD9">
              <w:rPr>
                <w:sz w:val="20"/>
                <w:szCs w:val="20"/>
                <w:lang w:val="ru-RU" w:eastAsia="ru-RU"/>
              </w:rPr>
              <w:t>Хайрутдинова Рания Фоатовна</w:t>
            </w:r>
          </w:p>
        </w:tc>
      </w:tr>
      <w:tr w:rsidR="00FE6A04" w:rsidRPr="00EF6A59" w14:paraId="272CE4DE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2588497A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87783CA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Замалиев</w:t>
            </w:r>
          </w:p>
          <w:p w14:paraId="1C07DE9C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Рубин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4F3D4D2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9386770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«Конфеты не дарите»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13E503F0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6л</w:t>
            </w:r>
          </w:p>
        </w:tc>
        <w:tc>
          <w:tcPr>
            <w:tcW w:w="2413" w:type="dxa"/>
            <w:shd w:val="clear" w:color="auto" w:fill="auto"/>
          </w:tcPr>
          <w:p w14:paraId="53D4D645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 Зайнуллина Альфия Тауфиковна</w:t>
            </w:r>
          </w:p>
        </w:tc>
      </w:tr>
      <w:tr w:rsidR="00FE6A04" w:rsidRPr="00EF6A59" w14:paraId="396101AC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0054DD49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52B9FBAE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Насибуллина Самира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3F92AF6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8F2050B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«Маленький принц»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7B8637F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6л</w:t>
            </w:r>
          </w:p>
        </w:tc>
        <w:tc>
          <w:tcPr>
            <w:tcW w:w="2413" w:type="dxa"/>
            <w:shd w:val="clear" w:color="auto" w:fill="auto"/>
          </w:tcPr>
          <w:p w14:paraId="47CDB336" w14:textId="77777777" w:rsidR="00FE6A04" w:rsidRPr="00EF6A59" w:rsidRDefault="00FE6A04" w:rsidP="00454FD9">
            <w:pPr>
              <w:spacing w:line="100" w:lineRule="atLeast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 Зайнуллина Альфия Тауфиковна</w:t>
            </w:r>
          </w:p>
        </w:tc>
      </w:tr>
      <w:tr w:rsidR="00FE6A04" w:rsidRPr="00EF6A59" w14:paraId="114706D4" w14:textId="77777777" w:rsidTr="000E6B69">
        <w:trPr>
          <w:trHeight w:val="421"/>
        </w:trPr>
        <w:tc>
          <w:tcPr>
            <w:tcW w:w="11194" w:type="dxa"/>
            <w:gridSpan w:val="11"/>
            <w:shd w:val="clear" w:color="auto" w:fill="auto"/>
          </w:tcPr>
          <w:p w14:paraId="598A0244" w14:textId="77777777" w:rsidR="00FE6A04" w:rsidRPr="00EF6A59" w:rsidRDefault="00FE6A04" w:rsidP="00864DB5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 xml:space="preserve">Вокал – ансамбли  </w:t>
            </w:r>
          </w:p>
          <w:p w14:paraId="1E85E24B" w14:textId="77777777" w:rsidR="00FE6A04" w:rsidRPr="00EF6A59" w:rsidRDefault="00FE6A04" w:rsidP="00864DB5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6A59">
              <w:rPr>
                <w:b/>
                <w:szCs w:val="22"/>
              </w:rPr>
              <w:t xml:space="preserve">  2 младшая группа 7 – 9 лет</w:t>
            </w:r>
          </w:p>
        </w:tc>
      </w:tr>
      <w:tr w:rsidR="00FE6A04" w:rsidRPr="00EF6A59" w14:paraId="3FC0EEA9" w14:textId="77777777" w:rsidTr="000E6B69">
        <w:tc>
          <w:tcPr>
            <w:tcW w:w="705" w:type="dxa"/>
            <w:gridSpan w:val="2"/>
            <w:shd w:val="clear" w:color="auto" w:fill="auto"/>
          </w:tcPr>
          <w:p w14:paraId="6CDDB39A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0400AD1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руппа «HAPPY KIDS»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3EBAEC0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9B9F6B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А</w:t>
            </w:r>
            <w:r w:rsidRPr="00EF6A59">
              <w:rPr>
                <w:sz w:val="20"/>
                <w:szCs w:val="20"/>
              </w:rPr>
              <w:t>нсамблевое исполнение</w:t>
            </w:r>
            <w:r w:rsidRPr="00EF6A59">
              <w:rPr>
                <w:rFonts w:hint="eastAsia"/>
                <w:sz w:val="20"/>
                <w:szCs w:val="20"/>
              </w:rPr>
              <w:t xml:space="preserve"> </w:t>
            </w:r>
          </w:p>
          <w:p w14:paraId="043F9109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«Кенгуру </w:t>
            </w:r>
          </w:p>
          <w:p w14:paraId="15ABAC7C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точка ру»</w:t>
            </w:r>
          </w:p>
          <w:p w14:paraId="7604DCF2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2.30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339D3031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II младшая группа: </w:t>
            </w:r>
          </w:p>
          <w:p w14:paraId="304EA071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536DE451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39DCEC64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6B65808F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3001CBB0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 xml:space="preserve">Минлигареева </w:t>
            </w:r>
          </w:p>
          <w:p w14:paraId="4FEFDB67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Вероника Эрнстовна</w:t>
            </w:r>
          </w:p>
        </w:tc>
      </w:tr>
      <w:tr w:rsidR="00FE6A04" w:rsidRPr="00EF6A59" w14:paraId="0B6755CA" w14:textId="77777777" w:rsidTr="000E6B69">
        <w:tc>
          <w:tcPr>
            <w:tcW w:w="705" w:type="dxa"/>
            <w:gridSpan w:val="2"/>
            <w:shd w:val="clear" w:color="auto" w:fill="auto"/>
          </w:tcPr>
          <w:p w14:paraId="6790A6FA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362C001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Д</w:t>
            </w:r>
            <w:r w:rsidRPr="00EF6A59">
              <w:rPr>
                <w:sz w:val="20"/>
                <w:szCs w:val="20"/>
              </w:rPr>
              <w:t>уэт «МАЛИНКИ»</w:t>
            </w:r>
          </w:p>
          <w:p w14:paraId="6E6CB184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Белых Анна</w:t>
            </w:r>
          </w:p>
          <w:p w14:paraId="5AE2F5E9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Мухаметсадыкова Эмилия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000C748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8E9F49D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«Здравствуй, счастье»</w:t>
            </w:r>
          </w:p>
          <w:p w14:paraId="525A149C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2.00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4D57BE3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  <w:p w14:paraId="6CFE9DC9" w14:textId="77777777" w:rsidR="00FE6A04" w:rsidRPr="00EF6A59" w:rsidRDefault="00FE6A04" w:rsidP="00864DB5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shd w:val="clear" w:color="auto" w:fill="auto"/>
          </w:tcPr>
          <w:p w14:paraId="7EF81E8D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0FB91537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4A6F9A8C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3688D636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 xml:space="preserve">Кузнецова </w:t>
            </w:r>
          </w:p>
          <w:p w14:paraId="3A8E97EE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Ксения Владимировна</w:t>
            </w:r>
          </w:p>
        </w:tc>
      </w:tr>
      <w:tr w:rsidR="00FE6A04" w:rsidRPr="00EF6A59" w14:paraId="1C24937E" w14:textId="77777777" w:rsidTr="000E6B69">
        <w:tc>
          <w:tcPr>
            <w:tcW w:w="705" w:type="dxa"/>
            <w:gridSpan w:val="2"/>
            <w:shd w:val="clear" w:color="auto" w:fill="auto"/>
          </w:tcPr>
          <w:p w14:paraId="1652CF12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1DEB139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 xml:space="preserve">руппа </w:t>
            </w:r>
          </w:p>
          <w:p w14:paraId="5741765A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«ЯРКО»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5663FB4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EA6A12D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«Наш адрес Россия»</w:t>
            </w:r>
          </w:p>
          <w:p w14:paraId="19820B73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2.10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CFDF4EC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25A9D9C7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Р</w:t>
            </w:r>
            <w:r w:rsidRPr="00EF6A59">
              <w:rPr>
                <w:sz w:val="20"/>
                <w:szCs w:val="20"/>
              </w:rPr>
              <w:t>уководитель:</w:t>
            </w:r>
          </w:p>
          <w:p w14:paraId="00146B2F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2A608CEB" w14:textId="77777777" w:rsidR="00FE6A04" w:rsidRPr="00EF6A59" w:rsidRDefault="00FE6A04" w:rsidP="00864DB5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  <w:p w14:paraId="550AD89B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Кузнецова Ксения Владимировна</w:t>
            </w:r>
          </w:p>
        </w:tc>
      </w:tr>
      <w:tr w:rsidR="00FE6A04" w:rsidRPr="00EF6A59" w14:paraId="7B3F84D7" w14:textId="77777777" w:rsidTr="000E6B69">
        <w:tc>
          <w:tcPr>
            <w:tcW w:w="705" w:type="dxa"/>
            <w:gridSpan w:val="2"/>
            <w:shd w:val="clear" w:color="auto" w:fill="auto"/>
          </w:tcPr>
          <w:p w14:paraId="423B12CE" w14:textId="77777777" w:rsidR="00FE6A04" w:rsidRPr="00EF6A59" w:rsidRDefault="00FE6A04" w:rsidP="0088328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F4D2DFE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Вокаль-ный ансамбль</w:t>
            </w:r>
          </w:p>
          <w:p w14:paraId="7EEA5C36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«Шатлык»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FE07607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МАУ ДО</w:t>
            </w:r>
          </w:p>
          <w:p w14:paraId="611CF8D5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 xml:space="preserve"> «ДШИ№13»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82DAD2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 xml:space="preserve">«Эйлэн-бэйлэн» муз. </w:t>
            </w:r>
            <w:r w:rsidRPr="00EF6A59">
              <w:rPr>
                <w:sz w:val="20"/>
                <w:szCs w:val="20"/>
              </w:rPr>
              <w:lastRenderedPageBreak/>
              <w:t>А.Абубакерова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A118327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младшая</w:t>
            </w:r>
          </w:p>
          <w:p w14:paraId="1CE15958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7-9  лет</w:t>
            </w:r>
          </w:p>
        </w:tc>
        <w:tc>
          <w:tcPr>
            <w:tcW w:w="2413" w:type="dxa"/>
            <w:shd w:val="clear" w:color="auto" w:fill="auto"/>
          </w:tcPr>
          <w:p w14:paraId="0C2D4735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Руководитель:</w:t>
            </w:r>
            <w:r w:rsidRPr="00EF6A59">
              <w:rPr>
                <w:sz w:val="20"/>
                <w:szCs w:val="20"/>
              </w:rPr>
              <w:t xml:space="preserve"> </w:t>
            </w:r>
          </w:p>
          <w:p w14:paraId="4011859C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lastRenderedPageBreak/>
              <w:t>Мирьякупова Гульназ Валериановна; Хореограф: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Курбанова Юлия Гарифзяновна</w:t>
            </w:r>
          </w:p>
        </w:tc>
      </w:tr>
      <w:tr w:rsidR="00FE6A04" w:rsidRPr="00EF6A59" w14:paraId="6A9273B2" w14:textId="77777777" w:rsidTr="000E6B69">
        <w:trPr>
          <w:trHeight w:val="420"/>
        </w:trPr>
        <w:tc>
          <w:tcPr>
            <w:tcW w:w="11194" w:type="dxa"/>
            <w:gridSpan w:val="11"/>
            <w:shd w:val="clear" w:color="auto" w:fill="auto"/>
          </w:tcPr>
          <w:p w14:paraId="4ED81DC5" w14:textId="77777777" w:rsidR="00FE6A04" w:rsidRPr="00454FD9" w:rsidRDefault="00FE6A04" w:rsidP="007E5E30">
            <w:pPr>
              <w:jc w:val="center"/>
              <w:rPr>
                <w:b/>
                <w:sz w:val="32"/>
                <w:szCs w:val="22"/>
              </w:rPr>
            </w:pPr>
            <w:r w:rsidRPr="00454FD9">
              <w:rPr>
                <w:b/>
                <w:sz w:val="32"/>
                <w:szCs w:val="22"/>
              </w:rPr>
              <w:lastRenderedPageBreak/>
              <w:t>9.50-11.30</w:t>
            </w:r>
          </w:p>
          <w:p w14:paraId="53FAFD89" w14:textId="77777777" w:rsidR="00FE6A04" w:rsidRPr="00EF6A59" w:rsidRDefault="00FE6A04" w:rsidP="007E5E30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>Вокал – соло</w:t>
            </w:r>
          </w:p>
          <w:p w14:paraId="5EDD4AFB" w14:textId="77777777" w:rsidR="00FE6A04" w:rsidRPr="00EF6A59" w:rsidRDefault="00FE6A04" w:rsidP="007E5E3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EF6A59">
              <w:rPr>
                <w:b/>
                <w:szCs w:val="22"/>
              </w:rPr>
              <w:t>2 младшая группа 7 – 9 лет</w:t>
            </w:r>
          </w:p>
        </w:tc>
      </w:tr>
      <w:tr w:rsidR="00FE6A04" w:rsidRPr="00EF6A59" w14:paraId="752960C2" w14:textId="77777777" w:rsidTr="000E6B69">
        <w:tc>
          <w:tcPr>
            <w:tcW w:w="705" w:type="dxa"/>
            <w:gridSpan w:val="2"/>
            <w:shd w:val="clear" w:color="auto" w:fill="auto"/>
          </w:tcPr>
          <w:p w14:paraId="0F6D5ED1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1DB21A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Гайнуллина Замира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EA730E6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0BE5F5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«Рыба-солнце»</w:t>
            </w:r>
          </w:p>
          <w:p w14:paraId="3681D254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3.00</w:t>
            </w:r>
          </w:p>
        </w:tc>
        <w:tc>
          <w:tcPr>
            <w:tcW w:w="1144" w:type="dxa"/>
            <w:gridSpan w:val="2"/>
          </w:tcPr>
          <w:p w14:paraId="2D6EB0C4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 лет</w:t>
            </w:r>
          </w:p>
        </w:tc>
        <w:tc>
          <w:tcPr>
            <w:tcW w:w="2413" w:type="dxa"/>
            <w:shd w:val="clear" w:color="auto" w:fill="auto"/>
          </w:tcPr>
          <w:p w14:paraId="0A80174A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6F0A1B51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71C6DD6C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36C0F164" w14:textId="77777777" w:rsidTr="000E6B69">
        <w:tc>
          <w:tcPr>
            <w:tcW w:w="705" w:type="dxa"/>
            <w:gridSpan w:val="2"/>
            <w:shd w:val="clear" w:color="auto" w:fill="auto"/>
          </w:tcPr>
          <w:p w14:paraId="4F71DB4D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DF6F74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З</w:t>
            </w:r>
            <w:r w:rsidRPr="00EF6A59">
              <w:rPr>
                <w:sz w:val="20"/>
                <w:szCs w:val="20"/>
              </w:rPr>
              <w:t>арипова Лилиана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67A5F7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AD939F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«Эрбет»</w:t>
            </w:r>
          </w:p>
          <w:p w14:paraId="410545D4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3.00</w:t>
            </w:r>
          </w:p>
        </w:tc>
        <w:tc>
          <w:tcPr>
            <w:tcW w:w="1144" w:type="dxa"/>
            <w:gridSpan w:val="2"/>
          </w:tcPr>
          <w:p w14:paraId="0254B4A7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06A32DF5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3D26C7D4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13CCE6DA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122E88C6" w14:textId="77777777" w:rsidTr="000E6B69">
        <w:tc>
          <w:tcPr>
            <w:tcW w:w="705" w:type="dxa"/>
            <w:gridSpan w:val="2"/>
            <w:shd w:val="clear" w:color="auto" w:fill="auto"/>
          </w:tcPr>
          <w:p w14:paraId="22F96C0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5B16B0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Булдакова София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263F7B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23BB5E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«Ой, вставала я ранешенько»</w:t>
            </w:r>
          </w:p>
          <w:p w14:paraId="15D7D759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2.30</w:t>
            </w:r>
          </w:p>
        </w:tc>
        <w:tc>
          <w:tcPr>
            <w:tcW w:w="1144" w:type="dxa"/>
            <w:gridSpan w:val="2"/>
          </w:tcPr>
          <w:p w14:paraId="146D2EC7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 лет</w:t>
            </w:r>
          </w:p>
        </w:tc>
        <w:tc>
          <w:tcPr>
            <w:tcW w:w="2413" w:type="dxa"/>
            <w:shd w:val="clear" w:color="auto" w:fill="auto"/>
          </w:tcPr>
          <w:p w14:paraId="3BA839AC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3FB949DC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4253569C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5B6583F9" w14:textId="77777777" w:rsidTr="000E6B69">
        <w:tc>
          <w:tcPr>
            <w:tcW w:w="705" w:type="dxa"/>
            <w:gridSpan w:val="2"/>
            <w:shd w:val="clear" w:color="auto" w:fill="auto"/>
          </w:tcPr>
          <w:p w14:paraId="1E41CF3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DB6A500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Шакирова Ариана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2E4EA2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F7F5B8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«Гармонь моя»</w:t>
            </w:r>
          </w:p>
          <w:p w14:paraId="5D9A70FA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2.52</w:t>
            </w:r>
          </w:p>
        </w:tc>
        <w:tc>
          <w:tcPr>
            <w:tcW w:w="1144" w:type="dxa"/>
            <w:gridSpan w:val="2"/>
          </w:tcPr>
          <w:p w14:paraId="08ED1E8F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0BBA1178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7C3CE0F0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468E47CE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2BC8E7D2" w14:textId="77777777" w:rsidTr="000E6B69">
        <w:tc>
          <w:tcPr>
            <w:tcW w:w="705" w:type="dxa"/>
            <w:gridSpan w:val="2"/>
            <w:shd w:val="clear" w:color="auto" w:fill="auto"/>
          </w:tcPr>
          <w:p w14:paraId="6084D50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2EC5044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Кузнецова Амелия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ED036CB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D2C76A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«Папина дочь»</w:t>
            </w:r>
          </w:p>
          <w:p w14:paraId="1538F3CB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2.55</w:t>
            </w:r>
          </w:p>
        </w:tc>
        <w:tc>
          <w:tcPr>
            <w:tcW w:w="1144" w:type="dxa"/>
            <w:gridSpan w:val="2"/>
          </w:tcPr>
          <w:p w14:paraId="44ED74C2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64A5114A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2B95236B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137C8A0E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59F28958" w14:textId="77777777" w:rsidTr="000E6B69">
        <w:tc>
          <w:tcPr>
            <w:tcW w:w="705" w:type="dxa"/>
            <w:gridSpan w:val="2"/>
            <w:shd w:val="clear" w:color="auto" w:fill="auto"/>
          </w:tcPr>
          <w:p w14:paraId="5572279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766F1C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Шукюрова Айсель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356322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CCF4B0C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«Острова»</w:t>
            </w:r>
          </w:p>
          <w:p w14:paraId="377F0ABD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3.00</w:t>
            </w:r>
          </w:p>
        </w:tc>
        <w:tc>
          <w:tcPr>
            <w:tcW w:w="1144" w:type="dxa"/>
            <w:gridSpan w:val="2"/>
          </w:tcPr>
          <w:p w14:paraId="1FCBC669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67876423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5019832E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7DCA6E33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335F6596" w14:textId="77777777" w:rsidTr="000E6B69">
        <w:tc>
          <w:tcPr>
            <w:tcW w:w="705" w:type="dxa"/>
            <w:gridSpan w:val="2"/>
            <w:shd w:val="clear" w:color="auto" w:fill="auto"/>
          </w:tcPr>
          <w:p w14:paraId="488BE7A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A4401E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Нуртдинова Эльвина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E0B141A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0F00F6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«Чунга-чанга»</w:t>
            </w:r>
          </w:p>
          <w:p w14:paraId="5CA4BD33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2.20</w:t>
            </w:r>
          </w:p>
        </w:tc>
        <w:tc>
          <w:tcPr>
            <w:tcW w:w="1144" w:type="dxa"/>
            <w:gridSpan w:val="2"/>
          </w:tcPr>
          <w:p w14:paraId="36FB3395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 лет</w:t>
            </w:r>
          </w:p>
        </w:tc>
        <w:tc>
          <w:tcPr>
            <w:tcW w:w="2413" w:type="dxa"/>
            <w:shd w:val="clear" w:color="auto" w:fill="auto"/>
          </w:tcPr>
          <w:p w14:paraId="5DF69DBD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590E47DB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13E7817D" w14:textId="77777777" w:rsidR="00FE6A04" w:rsidRPr="00EF6A59" w:rsidRDefault="00FE6A04" w:rsidP="007E5E30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024469B0" w14:textId="77777777" w:rsidTr="000E6B69">
        <w:tc>
          <w:tcPr>
            <w:tcW w:w="705" w:type="dxa"/>
            <w:gridSpan w:val="2"/>
            <w:shd w:val="clear" w:color="auto" w:fill="auto"/>
          </w:tcPr>
          <w:p w14:paraId="6DC908C7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462999A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Фиктулова Ясмина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5AB8495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0A2797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Молдавская песня «Mohor»</w:t>
            </w:r>
          </w:p>
          <w:p w14:paraId="209D8F1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(3:00)</w:t>
            </w:r>
          </w:p>
          <w:p w14:paraId="5786566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7AD324A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2A6F134E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Руководитель-Ибрагимова Роза Фаиковна, Хореограф-Сорокина Наталья Владимировна</w:t>
            </w:r>
          </w:p>
        </w:tc>
      </w:tr>
      <w:tr w:rsidR="00FE6A04" w:rsidRPr="00EF6A59" w14:paraId="2701065F" w14:textId="77777777" w:rsidTr="000E6B69">
        <w:tc>
          <w:tcPr>
            <w:tcW w:w="705" w:type="dxa"/>
            <w:gridSpan w:val="2"/>
            <w:shd w:val="clear" w:color="auto" w:fill="auto"/>
          </w:tcPr>
          <w:p w14:paraId="159729F4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3314524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Вахитов Камиль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4365C34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47C26D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«Солдатская песня»</w:t>
            </w:r>
          </w:p>
          <w:p w14:paraId="09EAA19C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(2:30)</w:t>
            </w:r>
          </w:p>
          <w:p w14:paraId="09468430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7149E6D9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группа:</w:t>
            </w:r>
          </w:p>
          <w:p w14:paraId="3B2A02A0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413" w:type="dxa"/>
            <w:shd w:val="clear" w:color="auto" w:fill="auto"/>
          </w:tcPr>
          <w:p w14:paraId="55B38E43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Руководитель-Ибрагимова Роза Фаиковна</w:t>
            </w:r>
          </w:p>
          <w:p w14:paraId="64658DE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</w:tr>
      <w:tr w:rsidR="00FE6A04" w:rsidRPr="00EF6A59" w14:paraId="7CF6DC6F" w14:textId="77777777" w:rsidTr="000E6B69">
        <w:tc>
          <w:tcPr>
            <w:tcW w:w="705" w:type="dxa"/>
            <w:gridSpan w:val="2"/>
            <w:shd w:val="clear" w:color="auto" w:fill="auto"/>
          </w:tcPr>
          <w:p w14:paraId="6D5E3A3C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2ECF3D3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Галиуллина Назифа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752D25F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5D75DA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«Детство»</w:t>
            </w:r>
          </w:p>
          <w:p w14:paraId="6F7F2940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(3:00)</w:t>
            </w:r>
          </w:p>
        </w:tc>
        <w:tc>
          <w:tcPr>
            <w:tcW w:w="1144" w:type="dxa"/>
            <w:gridSpan w:val="2"/>
          </w:tcPr>
          <w:p w14:paraId="7C5E5C3B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группа:</w:t>
            </w:r>
          </w:p>
          <w:p w14:paraId="4B05377F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7-9 лет</w:t>
            </w:r>
          </w:p>
        </w:tc>
        <w:tc>
          <w:tcPr>
            <w:tcW w:w="2413" w:type="dxa"/>
            <w:shd w:val="clear" w:color="auto" w:fill="auto"/>
          </w:tcPr>
          <w:p w14:paraId="222EEAEA" w14:textId="77777777" w:rsidR="00FE6A04" w:rsidRPr="00EF6A59" w:rsidRDefault="00FE6A04" w:rsidP="00454FD9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Руководитель-Ибрагимова Роза Фаиковна, </w:t>
            </w:r>
          </w:p>
        </w:tc>
      </w:tr>
      <w:tr w:rsidR="00FE6A04" w:rsidRPr="00EF6A59" w14:paraId="0E6B9372" w14:textId="77777777" w:rsidTr="000E6B69">
        <w:trPr>
          <w:trHeight w:val="698"/>
        </w:trPr>
        <w:tc>
          <w:tcPr>
            <w:tcW w:w="705" w:type="dxa"/>
            <w:gridSpan w:val="2"/>
            <w:shd w:val="clear" w:color="auto" w:fill="auto"/>
          </w:tcPr>
          <w:p w14:paraId="25738ED4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D3B224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Зарифуллина Камилла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09EA74E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8526F1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«Божья коровка»</w:t>
            </w:r>
          </w:p>
          <w:p w14:paraId="0C33A998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34FDEEFB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младшая</w:t>
            </w:r>
          </w:p>
          <w:p w14:paraId="0CC5E6F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1F39FB54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Руководитель – Мирьякупова Гульназ Валериановна </w:t>
            </w:r>
          </w:p>
        </w:tc>
      </w:tr>
      <w:tr w:rsidR="00FE6A04" w:rsidRPr="00EF6A59" w14:paraId="79EE2C84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0042C4B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B2415B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Салахова Азалия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261A023" w14:textId="77777777" w:rsidR="00FE6A04" w:rsidRPr="00EF6A59" w:rsidRDefault="00FE6A04" w:rsidP="00454FD9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649415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«Спелый виноград на ветке»</w:t>
            </w:r>
          </w:p>
          <w:p w14:paraId="335BC221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62332F9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младшая</w:t>
            </w:r>
          </w:p>
          <w:p w14:paraId="60B4EE18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181F0ACE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 – Мирьякупова Гульназ Валериановна</w:t>
            </w:r>
          </w:p>
        </w:tc>
      </w:tr>
      <w:tr w:rsidR="00FE6A04" w:rsidRPr="00EF6A59" w14:paraId="09395013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412EC02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98FAB3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Петрова Камилла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7A7EBD1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00E896A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Маленький принц</w:t>
            </w:r>
          </w:p>
          <w:p w14:paraId="28BA9534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3:20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18FAC2BC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  <w:shd w:val="clear" w:color="auto" w:fill="auto"/>
          </w:tcPr>
          <w:p w14:paraId="670D6DC7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23D61D8B" w14:textId="77777777" w:rsidTr="000E6B69">
        <w:trPr>
          <w:trHeight w:val="689"/>
        </w:trPr>
        <w:tc>
          <w:tcPr>
            <w:tcW w:w="705" w:type="dxa"/>
            <w:gridSpan w:val="2"/>
            <w:shd w:val="clear" w:color="auto" w:fill="auto"/>
          </w:tcPr>
          <w:p w14:paraId="76C1A824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E5C529A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Тарабукина Софья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6D9E2F2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E42146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Я живу в России, где дубы и клены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2:34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DDD5F9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  <w:shd w:val="clear" w:color="auto" w:fill="auto"/>
          </w:tcPr>
          <w:p w14:paraId="40A8B936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7398EE19" w14:textId="77777777" w:rsidTr="000E6B69">
        <w:trPr>
          <w:trHeight w:val="234"/>
        </w:trPr>
        <w:tc>
          <w:tcPr>
            <w:tcW w:w="705" w:type="dxa"/>
            <w:gridSpan w:val="2"/>
            <w:shd w:val="clear" w:color="auto" w:fill="auto"/>
          </w:tcPr>
          <w:p w14:paraId="6838179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AECE6B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Камалова Адиля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D5D1BC1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7FEAA4E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Гармун  алыйк эле дуслар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2:57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FD86173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</w:tcPr>
          <w:p w14:paraId="2B1F875E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30B52E46" w14:textId="77777777" w:rsidTr="000E6B69">
        <w:trPr>
          <w:trHeight w:val="125"/>
        </w:trPr>
        <w:tc>
          <w:tcPr>
            <w:tcW w:w="705" w:type="dxa"/>
            <w:gridSpan w:val="2"/>
            <w:shd w:val="clear" w:color="auto" w:fill="auto"/>
          </w:tcPr>
          <w:p w14:paraId="4CF323D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6B2417A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Абдулхаева  Айзиля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F86A769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D12291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Энием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2:55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127C9B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</w:tcPr>
          <w:p w14:paraId="1E72AF20" w14:textId="77777777" w:rsidR="00FE6A04" w:rsidRPr="00EF6A59" w:rsidRDefault="00FE6A04" w:rsidP="00454FD9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2F66AAA0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31BD107E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D2E7C2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Уметбаева Ралина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B5EB25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AECDEA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«Волшебный голос»</w:t>
            </w:r>
          </w:p>
        </w:tc>
        <w:tc>
          <w:tcPr>
            <w:tcW w:w="1144" w:type="dxa"/>
            <w:gridSpan w:val="2"/>
          </w:tcPr>
          <w:p w14:paraId="2C2713E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7л</w:t>
            </w:r>
          </w:p>
        </w:tc>
        <w:tc>
          <w:tcPr>
            <w:tcW w:w="2413" w:type="dxa"/>
            <w:shd w:val="clear" w:color="auto" w:fill="auto"/>
          </w:tcPr>
          <w:p w14:paraId="723326D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090975A4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10AC9AC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8B9EE2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Ахметзянова Зарина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FF11FD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5E2E6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«Доброе утро, кошка»</w:t>
            </w:r>
          </w:p>
        </w:tc>
        <w:tc>
          <w:tcPr>
            <w:tcW w:w="1144" w:type="dxa"/>
            <w:gridSpan w:val="2"/>
          </w:tcPr>
          <w:p w14:paraId="3826F5F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7л</w:t>
            </w:r>
          </w:p>
        </w:tc>
        <w:tc>
          <w:tcPr>
            <w:tcW w:w="2413" w:type="dxa"/>
            <w:shd w:val="clear" w:color="auto" w:fill="auto"/>
          </w:tcPr>
          <w:p w14:paraId="49B6E8B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4958CE30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4AF2D5EA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1055AD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Гимазова Дминара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57A7BA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E6096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«Ванюша»</w:t>
            </w:r>
          </w:p>
        </w:tc>
        <w:tc>
          <w:tcPr>
            <w:tcW w:w="1144" w:type="dxa"/>
            <w:gridSpan w:val="2"/>
          </w:tcPr>
          <w:p w14:paraId="2202E76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8л</w:t>
            </w:r>
          </w:p>
        </w:tc>
        <w:tc>
          <w:tcPr>
            <w:tcW w:w="2413" w:type="dxa"/>
            <w:shd w:val="clear" w:color="auto" w:fill="auto"/>
          </w:tcPr>
          <w:p w14:paraId="6473CBA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75943429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6EEADF5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38675D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Замалиева Зарина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863177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87F4B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Васильковая страна</w:t>
            </w:r>
          </w:p>
        </w:tc>
        <w:tc>
          <w:tcPr>
            <w:tcW w:w="1144" w:type="dxa"/>
            <w:gridSpan w:val="2"/>
          </w:tcPr>
          <w:p w14:paraId="76C3EB1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8л</w:t>
            </w:r>
          </w:p>
        </w:tc>
        <w:tc>
          <w:tcPr>
            <w:tcW w:w="2413" w:type="dxa"/>
            <w:shd w:val="clear" w:color="auto" w:fill="auto"/>
          </w:tcPr>
          <w:p w14:paraId="551DDC2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0750F149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1A2013B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F16037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Кубарева Залина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A9077B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34DDF9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«На заре, на зореньке»</w:t>
            </w:r>
          </w:p>
        </w:tc>
        <w:tc>
          <w:tcPr>
            <w:tcW w:w="1144" w:type="dxa"/>
            <w:gridSpan w:val="2"/>
          </w:tcPr>
          <w:p w14:paraId="4D8715C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9л</w:t>
            </w:r>
          </w:p>
        </w:tc>
        <w:tc>
          <w:tcPr>
            <w:tcW w:w="2413" w:type="dxa"/>
            <w:shd w:val="clear" w:color="auto" w:fill="auto"/>
          </w:tcPr>
          <w:p w14:paraId="525AFAB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05A4057F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474536D7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555AE3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Уметбаев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Радель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3098B9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3BD86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«Авылым»</w:t>
            </w:r>
          </w:p>
        </w:tc>
        <w:tc>
          <w:tcPr>
            <w:tcW w:w="1144" w:type="dxa"/>
            <w:gridSpan w:val="2"/>
          </w:tcPr>
          <w:p w14:paraId="32E986A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9л</w:t>
            </w:r>
          </w:p>
        </w:tc>
        <w:tc>
          <w:tcPr>
            <w:tcW w:w="2413" w:type="dxa"/>
            <w:shd w:val="clear" w:color="auto" w:fill="auto"/>
          </w:tcPr>
          <w:p w14:paraId="43E00EC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7388697E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00738FC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C5EEF4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Матросов 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Демид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10E3C8E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35D6C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«Санта Лючия»</w:t>
            </w:r>
          </w:p>
        </w:tc>
        <w:tc>
          <w:tcPr>
            <w:tcW w:w="1144" w:type="dxa"/>
            <w:gridSpan w:val="2"/>
          </w:tcPr>
          <w:p w14:paraId="2E7E275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9л</w:t>
            </w:r>
          </w:p>
        </w:tc>
        <w:tc>
          <w:tcPr>
            <w:tcW w:w="2413" w:type="dxa"/>
            <w:shd w:val="clear" w:color="auto" w:fill="auto"/>
          </w:tcPr>
          <w:p w14:paraId="38B7857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Руководитель:Зайнуллина Альфия Тауфиковна</w:t>
            </w:r>
          </w:p>
        </w:tc>
      </w:tr>
      <w:tr w:rsidR="00FE6A04" w:rsidRPr="00EF6A59" w14:paraId="0AAB6699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343EE4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017E13E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Хуснутдинова Элина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F28F91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1E9B57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«Радуга-дуга»</w:t>
            </w:r>
          </w:p>
        </w:tc>
        <w:tc>
          <w:tcPr>
            <w:tcW w:w="1144" w:type="dxa"/>
            <w:gridSpan w:val="2"/>
          </w:tcPr>
          <w:p w14:paraId="3DE3473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9л</w:t>
            </w:r>
          </w:p>
        </w:tc>
        <w:tc>
          <w:tcPr>
            <w:tcW w:w="2413" w:type="dxa"/>
            <w:shd w:val="clear" w:color="auto" w:fill="auto"/>
          </w:tcPr>
          <w:p w14:paraId="53309AB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76A55E59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6C8BBD71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7EF8B4A" w14:textId="77777777" w:rsidR="00FE6A04" w:rsidRPr="00EF6A59" w:rsidRDefault="00FE6A04" w:rsidP="00454FD9">
            <w:pPr>
              <w:jc w:val="center"/>
            </w:pPr>
            <w:r w:rsidRPr="00EF6A59">
              <w:t>Кутлубаева Азалия</w:t>
            </w:r>
          </w:p>
          <w:p w14:paraId="4BBF7DCF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0C4A459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Вокальный клуб «Веселые нотки» МАУ «Молодежный центр «Заман»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5B9D93" w14:textId="77777777" w:rsidR="00FE6A04" w:rsidRPr="00EF6A59" w:rsidRDefault="00FE6A04" w:rsidP="00454FD9">
            <w:pPr>
              <w:pStyle w:val="11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EF6A59">
              <w:rPr>
                <w:rFonts w:ascii="Times New Roman" w:hAnsi="Times New Roman"/>
                <w:sz w:val="24"/>
                <w:szCs w:val="24"/>
              </w:rPr>
              <w:t>«</w:t>
            </w:r>
            <w:r w:rsidRPr="00EF6A59">
              <w:rPr>
                <w:rFonts w:ascii="Times New Roman" w:hAnsi="Times New Roman"/>
                <w:sz w:val="24"/>
                <w:szCs w:val="24"/>
                <w:lang w:val="tt-RU"/>
              </w:rPr>
              <w:t>Минем авылым</w:t>
            </w:r>
            <w:r w:rsidRPr="00EF6A59">
              <w:rPr>
                <w:rFonts w:ascii="Times New Roman" w:hAnsi="Times New Roman"/>
                <w:sz w:val="24"/>
                <w:szCs w:val="24"/>
              </w:rPr>
              <w:t>»</w:t>
            </w:r>
            <w:r w:rsidRPr="00EF6A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0DB8D85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07501D1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  <w:shd w:val="clear" w:color="auto" w:fill="auto"/>
          </w:tcPr>
          <w:p w14:paraId="277961B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Хайрутдинова Рания Фоатовна</w:t>
            </w:r>
          </w:p>
        </w:tc>
      </w:tr>
      <w:tr w:rsidR="00FE6A04" w:rsidRPr="00EF6A59" w14:paraId="09810DB1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41216C2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A3DE1C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Хайрутдинов Самат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30AE36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Вокальный клуб «Веселые нотки» МАУ «Молодежный центр «Заман»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3C215E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«Кояш нурлары» </w:t>
            </w:r>
          </w:p>
          <w:p w14:paraId="47CDDBCF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3F767F3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  <w:shd w:val="clear" w:color="auto" w:fill="auto"/>
          </w:tcPr>
          <w:p w14:paraId="3FFA89B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Хайрутдинова Рания Фоатовна</w:t>
            </w:r>
          </w:p>
        </w:tc>
      </w:tr>
      <w:tr w:rsidR="00FE6A04" w:rsidRPr="00EF6A59" w14:paraId="0BD3E86E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36F6F03B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A6AD25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Маханова Алина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F1505D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Вокальный клуб «Веселые нотки» МАУ «Молодежный центр «Заман»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48DCA9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«Әпипә» </w:t>
            </w:r>
          </w:p>
        </w:tc>
        <w:tc>
          <w:tcPr>
            <w:tcW w:w="1144" w:type="dxa"/>
            <w:gridSpan w:val="2"/>
          </w:tcPr>
          <w:p w14:paraId="5EA1F99E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3" w:type="dxa"/>
            <w:shd w:val="clear" w:color="auto" w:fill="auto"/>
          </w:tcPr>
          <w:p w14:paraId="06F1F86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Хайрутдинова Рания Фоатовна</w:t>
            </w:r>
          </w:p>
        </w:tc>
      </w:tr>
      <w:tr w:rsidR="00FE6A04" w:rsidRPr="00EF6A59" w14:paraId="32C12E1A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B888958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009D674" w14:textId="77777777" w:rsidR="00FE6A04" w:rsidRPr="00454FD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Салихова Эльвина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474DFAE" w14:textId="77777777" w:rsidR="00FE6A04" w:rsidRPr="00454FD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 xml:space="preserve">МАУ ДО «ДШИ №7» г. Набережные Челны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B5F141" w14:textId="77777777" w:rsidR="00FE6A04" w:rsidRPr="00454FD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>«Эй, гармуным!»</w:t>
            </w:r>
          </w:p>
        </w:tc>
        <w:tc>
          <w:tcPr>
            <w:tcW w:w="1144" w:type="dxa"/>
            <w:gridSpan w:val="2"/>
          </w:tcPr>
          <w:p w14:paraId="18F4F254" w14:textId="77777777" w:rsidR="00FE6A04" w:rsidRPr="00454FD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>9 лет</w:t>
            </w:r>
          </w:p>
        </w:tc>
        <w:tc>
          <w:tcPr>
            <w:tcW w:w="2413" w:type="dxa"/>
            <w:shd w:val="clear" w:color="auto" w:fill="auto"/>
          </w:tcPr>
          <w:p w14:paraId="08013E56" w14:textId="77777777" w:rsidR="00FE6A04" w:rsidRPr="00454FD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454FD9">
              <w:rPr>
                <w:sz w:val="20"/>
                <w:szCs w:val="20"/>
              </w:rPr>
              <w:t>Колтунова Татьяна Николаевна</w:t>
            </w:r>
          </w:p>
        </w:tc>
      </w:tr>
      <w:tr w:rsidR="00FE6A04" w:rsidRPr="00EF6A59" w14:paraId="6422506B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38127283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6BFE7F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Таранова София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B333A3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МАУ ДО «ДШИ №7» г. Набережные Челны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74DF68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«Семеновна»</w:t>
            </w:r>
          </w:p>
        </w:tc>
        <w:tc>
          <w:tcPr>
            <w:tcW w:w="1144" w:type="dxa"/>
            <w:gridSpan w:val="2"/>
          </w:tcPr>
          <w:p w14:paraId="04F74DB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9  лет</w:t>
            </w:r>
          </w:p>
        </w:tc>
        <w:tc>
          <w:tcPr>
            <w:tcW w:w="2413" w:type="dxa"/>
            <w:shd w:val="clear" w:color="auto" w:fill="auto"/>
          </w:tcPr>
          <w:p w14:paraId="1E6D59FF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Колтунова Татьяна Николаевна</w:t>
            </w:r>
          </w:p>
        </w:tc>
      </w:tr>
      <w:tr w:rsidR="00FE6A04" w:rsidRPr="00EF6A59" w14:paraId="3CBD48F6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13740F56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67D106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Сухорученко Кира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6EA7E01" w14:textId="77777777" w:rsidR="00FE6A04" w:rsidRPr="00EF6A59" w:rsidRDefault="00FE6A04" w:rsidP="00454FD9">
            <w:pPr>
              <w:shd w:val="clear" w:color="auto" w:fill="F6F6F6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CF0D69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«Котенок»</w:t>
            </w:r>
          </w:p>
          <w:p w14:paraId="4E660E3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Ю.Н.Трофимов</w:t>
            </w:r>
          </w:p>
        </w:tc>
        <w:tc>
          <w:tcPr>
            <w:tcW w:w="1144" w:type="dxa"/>
            <w:gridSpan w:val="2"/>
          </w:tcPr>
          <w:p w14:paraId="3C3D25C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 младшая группа 7-9 лет</w:t>
            </w:r>
          </w:p>
        </w:tc>
        <w:tc>
          <w:tcPr>
            <w:tcW w:w="2413" w:type="dxa"/>
            <w:shd w:val="clear" w:color="auto" w:fill="auto"/>
          </w:tcPr>
          <w:p w14:paraId="10DE5706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Юртаева Снежанна Юрьевна</w:t>
            </w:r>
          </w:p>
        </w:tc>
      </w:tr>
      <w:tr w:rsidR="00FE6A04" w:rsidRPr="00EF6A59" w14:paraId="6A4D6559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44A4DFA8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425052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Коробченко Ярослава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B4369D5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«ЦДТ №16 «Огниво»г.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3FE0D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«Валенки»</w:t>
            </w:r>
          </w:p>
        </w:tc>
        <w:tc>
          <w:tcPr>
            <w:tcW w:w="1144" w:type="dxa"/>
            <w:gridSpan w:val="2"/>
          </w:tcPr>
          <w:p w14:paraId="21A1E82F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5B55168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3B5B0E0A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3635E54B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CAA3F8B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Тимергалиева Гюльназ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A54946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«ЦДТ №16 «Огниво»г.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CE3C9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«Снежный человек»</w:t>
            </w:r>
          </w:p>
        </w:tc>
        <w:tc>
          <w:tcPr>
            <w:tcW w:w="1144" w:type="dxa"/>
            <w:gridSpan w:val="2"/>
          </w:tcPr>
          <w:p w14:paraId="57F81CE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647A1A9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1CB01CCB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2F3660CA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42BDFF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Ахметшина Милла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23C554F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«ЦДТ №16 «Огниво»г.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FA1893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«Мопс»</w:t>
            </w:r>
          </w:p>
        </w:tc>
        <w:tc>
          <w:tcPr>
            <w:tcW w:w="1144" w:type="dxa"/>
            <w:gridSpan w:val="2"/>
          </w:tcPr>
          <w:p w14:paraId="031A1B2A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1B90CA5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0D9CD22E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2B4D5B68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1B87F7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Каюмова Амилия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DFE0A03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D2E78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«Колыбельная звезды»</w:t>
            </w:r>
          </w:p>
        </w:tc>
        <w:tc>
          <w:tcPr>
            <w:tcW w:w="1144" w:type="dxa"/>
            <w:gridSpan w:val="2"/>
          </w:tcPr>
          <w:p w14:paraId="07085EF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672EE89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455F75DC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437D779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D520F9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Сазонова Маргарита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02D6E32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</w:t>
            </w:r>
          </w:p>
          <w:p w14:paraId="79E959B0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22B9DD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«Маленький кораблик»</w:t>
            </w:r>
          </w:p>
        </w:tc>
        <w:tc>
          <w:tcPr>
            <w:tcW w:w="1144" w:type="dxa"/>
            <w:gridSpan w:val="2"/>
          </w:tcPr>
          <w:p w14:paraId="37410FC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560628FE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622EFA2E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7A394DBD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3683D2E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Видинеева Виктория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0FFC86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«ЦДТ №16 «Огниво»г.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B713B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«В роще пел соловушка»</w:t>
            </w:r>
          </w:p>
        </w:tc>
        <w:tc>
          <w:tcPr>
            <w:tcW w:w="1144" w:type="dxa"/>
            <w:gridSpan w:val="2"/>
          </w:tcPr>
          <w:p w14:paraId="2D7B6111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71479513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7DD34855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3F408F5A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AC844F7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Мардисламова Альмира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00A8654" w14:textId="77777777" w:rsidR="00FE6A04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«ЦДТ №16 «Огниво»г. Набережные Челны</w:t>
            </w:r>
          </w:p>
          <w:p w14:paraId="0ED0331D" w14:textId="77777777" w:rsidR="00055BF8" w:rsidRPr="00EF6A59" w:rsidRDefault="00055BF8" w:rsidP="00454FD9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44596E8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Вокал-соло</w:t>
            </w:r>
          </w:p>
          <w:p w14:paraId="5CBB2509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«Мы вместе»</w:t>
            </w:r>
          </w:p>
        </w:tc>
        <w:tc>
          <w:tcPr>
            <w:tcW w:w="1144" w:type="dxa"/>
            <w:gridSpan w:val="2"/>
          </w:tcPr>
          <w:p w14:paraId="1288B38C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Вторая младшая группа</w:t>
            </w:r>
          </w:p>
        </w:tc>
        <w:tc>
          <w:tcPr>
            <w:tcW w:w="2413" w:type="dxa"/>
            <w:shd w:val="clear" w:color="auto" w:fill="auto"/>
          </w:tcPr>
          <w:p w14:paraId="215CBD34" w14:textId="77777777" w:rsidR="00FE6A04" w:rsidRPr="00EF6A59" w:rsidRDefault="00FE6A04" w:rsidP="00454FD9">
            <w:pPr>
              <w:pStyle w:val="a7"/>
              <w:spacing w:after="0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7A4D4294" w14:textId="77777777" w:rsidTr="000E6B69">
        <w:tc>
          <w:tcPr>
            <w:tcW w:w="11194" w:type="dxa"/>
            <w:gridSpan w:val="11"/>
            <w:shd w:val="clear" w:color="auto" w:fill="auto"/>
          </w:tcPr>
          <w:p w14:paraId="2D8AD9EB" w14:textId="77777777" w:rsidR="00FE6A04" w:rsidRPr="00EF6A59" w:rsidRDefault="00FE6A04" w:rsidP="007E5E30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6A59">
              <w:rPr>
                <w:b/>
                <w:sz w:val="32"/>
                <w:szCs w:val="22"/>
                <w:u w:val="single"/>
              </w:rPr>
              <w:t>11:30-12.30</w:t>
            </w:r>
          </w:p>
          <w:p w14:paraId="42D6DBB8" w14:textId="77777777" w:rsidR="00FE6A04" w:rsidRPr="00EF6A59" w:rsidRDefault="00FE6A04" w:rsidP="007E5E30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>Вокал – ансамбль</w:t>
            </w:r>
          </w:p>
          <w:p w14:paraId="47B80965" w14:textId="77777777" w:rsidR="00FE6A04" w:rsidRPr="00EF6A59" w:rsidRDefault="00FE6A04" w:rsidP="007E5E30">
            <w:pPr>
              <w:jc w:val="center"/>
              <w:rPr>
                <w:sz w:val="22"/>
                <w:szCs w:val="22"/>
              </w:rPr>
            </w:pPr>
            <w:r w:rsidRPr="00EF6A59">
              <w:rPr>
                <w:b/>
                <w:szCs w:val="22"/>
              </w:rPr>
              <w:t>средняя группа  10-12 лет</w:t>
            </w:r>
          </w:p>
        </w:tc>
      </w:tr>
      <w:tr w:rsidR="00FE6A04" w:rsidRPr="00EF6A59" w14:paraId="1A09DAF4" w14:textId="77777777" w:rsidTr="000E6B69">
        <w:tc>
          <w:tcPr>
            <w:tcW w:w="705" w:type="dxa"/>
            <w:gridSpan w:val="2"/>
            <w:shd w:val="clear" w:color="auto" w:fill="auto"/>
          </w:tcPr>
          <w:p w14:paraId="01000E46" w14:textId="77777777" w:rsidR="00FE6A04" w:rsidRPr="00EF6A59" w:rsidRDefault="00FE6A04" w:rsidP="008B7BA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A30331F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Ансамбль «КолиБри» </w:t>
            </w:r>
          </w:p>
          <w:p w14:paraId="26262619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20905970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МАУ ДО «ДШИ №7» г. Набережные Челны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C3D4AF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«Мечта» 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FC323DA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5C4339B6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Колтунова Татьяна Николаевна</w:t>
            </w:r>
          </w:p>
        </w:tc>
      </w:tr>
      <w:tr w:rsidR="00FE6A04" w:rsidRPr="00EF6A59" w14:paraId="47AA0E1D" w14:textId="77777777" w:rsidTr="000E6B69">
        <w:tc>
          <w:tcPr>
            <w:tcW w:w="705" w:type="dxa"/>
            <w:gridSpan w:val="2"/>
            <w:shd w:val="clear" w:color="auto" w:fill="auto"/>
          </w:tcPr>
          <w:p w14:paraId="07218255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B91B97E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Вокальный ансамбль «Кадеты»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085DC9C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МАУДО «ДМШ №4»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A6D0B3C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«Воинам» </w:t>
            </w:r>
          </w:p>
          <w:p w14:paraId="4454F056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Е. Обухова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994F0AE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31E20A18" w14:textId="77777777" w:rsidR="00FE6A04" w:rsidRPr="000949EF" w:rsidRDefault="00FE6A04" w:rsidP="00F364BE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Руководитель: Мирьякупова Гульназ Валериановна </w:t>
            </w:r>
          </w:p>
        </w:tc>
      </w:tr>
      <w:tr w:rsidR="00FE6A04" w:rsidRPr="00EF6A59" w14:paraId="48DC27BF" w14:textId="77777777" w:rsidTr="000E6B69">
        <w:tc>
          <w:tcPr>
            <w:tcW w:w="705" w:type="dxa"/>
            <w:gridSpan w:val="2"/>
            <w:shd w:val="clear" w:color="auto" w:fill="auto"/>
          </w:tcPr>
          <w:p w14:paraId="61EC4EBE" w14:textId="77777777" w:rsidR="00FE6A04" w:rsidRPr="00EF6A59" w:rsidRDefault="00FE6A04" w:rsidP="008B7BA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195B18E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дуэт Шагиева  Полина и Малыгина Мария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6C968F5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МАУ ДО «ДШИ №7» г. Набережные Челны </w:t>
            </w:r>
          </w:p>
          <w:p w14:paraId="17CC46B7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2C18771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«Лунная»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575ACEE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2E77E6C0" w14:textId="77777777" w:rsidR="00FE6A04" w:rsidRPr="000949EF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Колтунова Татьяна Николаевна</w:t>
            </w:r>
          </w:p>
        </w:tc>
      </w:tr>
      <w:tr w:rsidR="00FE6A04" w:rsidRPr="00EF6A59" w14:paraId="4DB9D319" w14:textId="77777777" w:rsidTr="000E6B69">
        <w:tc>
          <w:tcPr>
            <w:tcW w:w="705" w:type="dxa"/>
            <w:gridSpan w:val="2"/>
            <w:shd w:val="clear" w:color="auto" w:fill="auto"/>
          </w:tcPr>
          <w:p w14:paraId="40ED959D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5918FF5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Закиева Регина, Салахова Элина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C4CA7BB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МАУ «Молодежный  Центр «Шатлык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3CBA958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Хорошее настроение</w:t>
            </w:r>
          </w:p>
          <w:p w14:paraId="472C6AE9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2:45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E0E5399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56A9DE16" w14:textId="77777777" w:rsidR="00FE6A04" w:rsidRPr="000949EF" w:rsidRDefault="00FE6A04" w:rsidP="000949EF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15C6D529" w14:textId="77777777" w:rsidTr="000E6B69">
        <w:tc>
          <w:tcPr>
            <w:tcW w:w="705" w:type="dxa"/>
            <w:gridSpan w:val="2"/>
            <w:shd w:val="clear" w:color="auto" w:fill="auto"/>
          </w:tcPr>
          <w:p w14:paraId="6CE44F81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DCAF783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Симдяшкин Владислав, Назарова Елизавета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E860294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61DC521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Песня «Небо над тобой»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F2042E7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03B36F70" w14:textId="77777777" w:rsidR="00FE6A04" w:rsidRPr="000949EF" w:rsidRDefault="00FE6A04" w:rsidP="007E5E30">
            <w:pPr>
              <w:pStyle w:val="a7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Симдяшкина Екатерина Федоровна </w:t>
            </w:r>
          </w:p>
        </w:tc>
      </w:tr>
      <w:tr w:rsidR="00FE6A04" w:rsidRPr="00EF6A59" w14:paraId="30305238" w14:textId="77777777" w:rsidTr="000E6B69">
        <w:tc>
          <w:tcPr>
            <w:tcW w:w="705" w:type="dxa"/>
            <w:gridSpan w:val="2"/>
            <w:shd w:val="clear" w:color="auto" w:fill="auto"/>
          </w:tcPr>
          <w:p w14:paraId="07EC4596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E364E1B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Дуэт Шагиева Полина и Малыгина Мария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45F27A4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180A381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«Падают снежинки»</w:t>
            </w:r>
          </w:p>
          <w:p w14:paraId="1F0D7F68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2.30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3DD6FB4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Возраст </w:t>
            </w:r>
          </w:p>
          <w:p w14:paraId="41132BB3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17804DAB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Мусина Эльвира Ягъфаровна</w:t>
            </w:r>
          </w:p>
        </w:tc>
      </w:tr>
      <w:tr w:rsidR="00FE6A04" w:rsidRPr="00EF6A59" w14:paraId="765F0F78" w14:textId="77777777" w:rsidTr="000E6B69">
        <w:tc>
          <w:tcPr>
            <w:tcW w:w="705" w:type="dxa"/>
            <w:gridSpan w:val="2"/>
            <w:shd w:val="clear" w:color="auto" w:fill="auto"/>
          </w:tcPr>
          <w:p w14:paraId="48CEF18E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615ABCD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Ансамбль «КолиБри»</w:t>
            </w:r>
          </w:p>
          <w:p w14:paraId="486CC1CC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0F537F49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МБОУ «Гимназия № 26» г. Набережные Челны</w:t>
            </w:r>
          </w:p>
          <w:p w14:paraId="1146D4A3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5581EC5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«Кадриль»</w:t>
            </w:r>
          </w:p>
          <w:p w14:paraId="00A15632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3.00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8745B7C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 xml:space="preserve">Возраст </w:t>
            </w:r>
          </w:p>
          <w:p w14:paraId="32E67B0A" w14:textId="77777777" w:rsidR="00FE6A04" w:rsidRPr="000949EF" w:rsidRDefault="00FE6A04" w:rsidP="00226BC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4F0B0F84" w14:textId="77777777" w:rsidR="00FE6A04" w:rsidRPr="000949EF" w:rsidRDefault="00FE6A04" w:rsidP="000949E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949EF">
              <w:rPr>
                <w:sz w:val="20"/>
                <w:szCs w:val="20"/>
              </w:rPr>
              <w:t>Мусина Эльвира Ягъфаровна</w:t>
            </w:r>
          </w:p>
        </w:tc>
      </w:tr>
      <w:tr w:rsidR="00FE6A04" w:rsidRPr="00EF6A59" w14:paraId="2B70DD0A" w14:textId="77777777" w:rsidTr="000E6B69">
        <w:tc>
          <w:tcPr>
            <w:tcW w:w="11194" w:type="dxa"/>
            <w:gridSpan w:val="11"/>
            <w:shd w:val="clear" w:color="auto" w:fill="auto"/>
          </w:tcPr>
          <w:p w14:paraId="37E16A9A" w14:textId="77777777" w:rsidR="00FE6A04" w:rsidRPr="00EF6A59" w:rsidRDefault="00FE6A04" w:rsidP="007E5E30">
            <w:pPr>
              <w:jc w:val="center"/>
              <w:rPr>
                <w:b/>
                <w:szCs w:val="22"/>
              </w:rPr>
            </w:pPr>
            <w:r w:rsidRPr="00EF6A59">
              <w:rPr>
                <w:b/>
                <w:szCs w:val="22"/>
              </w:rPr>
              <w:t>Вокал – соло</w:t>
            </w:r>
          </w:p>
          <w:p w14:paraId="5DC36119" w14:textId="77777777" w:rsidR="00FE6A04" w:rsidRPr="00EF6A59" w:rsidRDefault="00FE6A04" w:rsidP="007E5E30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EF6A59">
              <w:rPr>
                <w:b/>
                <w:szCs w:val="22"/>
              </w:rPr>
              <w:t>средняя группа  10-12 лет</w:t>
            </w:r>
          </w:p>
        </w:tc>
      </w:tr>
      <w:tr w:rsidR="00FE6A04" w:rsidRPr="00EF6A59" w14:paraId="4F124030" w14:textId="77777777" w:rsidTr="000E6B69">
        <w:trPr>
          <w:trHeight w:val="864"/>
        </w:trPr>
        <w:tc>
          <w:tcPr>
            <w:tcW w:w="705" w:type="dxa"/>
            <w:gridSpan w:val="2"/>
            <w:shd w:val="clear" w:color="auto" w:fill="auto"/>
          </w:tcPr>
          <w:p w14:paraId="23DCA41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2910AC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rFonts w:hint="eastAsia"/>
                <w:sz w:val="20"/>
                <w:szCs w:val="20"/>
              </w:rPr>
              <w:t>М</w:t>
            </w:r>
            <w:r w:rsidRPr="00EF6A59">
              <w:rPr>
                <w:sz w:val="20"/>
                <w:szCs w:val="20"/>
              </w:rPr>
              <w:t>айоров Эдвард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1578C7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Эстрадная вокальная студия «NON-STOP» </w:t>
            </w:r>
            <w:r w:rsidRPr="00EF6A59">
              <w:rPr>
                <w:rFonts w:hint="eastAsia"/>
                <w:sz w:val="20"/>
                <w:szCs w:val="20"/>
              </w:rPr>
              <w:t>г</w:t>
            </w:r>
            <w:r w:rsidRPr="00EF6A59">
              <w:rPr>
                <w:sz w:val="20"/>
                <w:szCs w:val="20"/>
              </w:rPr>
              <w:t>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6B4D46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«Трус не играет в хоккей»</w:t>
            </w:r>
          </w:p>
          <w:p w14:paraId="224624C1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2.11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7FCBAB4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Средняя группа: </w:t>
            </w:r>
          </w:p>
          <w:p w14:paraId="35938D3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10 лет </w:t>
            </w:r>
          </w:p>
        </w:tc>
        <w:tc>
          <w:tcPr>
            <w:tcW w:w="2413" w:type="dxa"/>
            <w:shd w:val="clear" w:color="auto" w:fill="auto"/>
          </w:tcPr>
          <w:p w14:paraId="789E551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</w:p>
          <w:p w14:paraId="6D3458A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Закирова Татьяна </w:t>
            </w:r>
          </w:p>
          <w:p w14:paraId="0C3B03E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Плехановна</w:t>
            </w:r>
          </w:p>
        </w:tc>
      </w:tr>
      <w:tr w:rsidR="00FE6A04" w:rsidRPr="00EF6A59" w14:paraId="0054B5C9" w14:textId="77777777" w:rsidTr="000E6B69">
        <w:tc>
          <w:tcPr>
            <w:tcW w:w="705" w:type="dxa"/>
            <w:gridSpan w:val="2"/>
            <w:shd w:val="clear" w:color="auto" w:fill="auto"/>
          </w:tcPr>
          <w:p w14:paraId="0A3547E9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9145A49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Мухаммадиев Тагир</w:t>
            </w:r>
          </w:p>
          <w:p w14:paraId="5CD8758A" w14:textId="77777777" w:rsidR="00FE6A04" w:rsidRPr="00EF6A59" w:rsidRDefault="00FE6A04" w:rsidP="00F364BE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772212DC" w14:textId="77777777" w:rsidR="00FE6A04" w:rsidRPr="00EF6A59" w:rsidRDefault="00FE6A04" w:rsidP="008B7BA2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13A790E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 «Я тебе весь мир подарю»</w:t>
            </w:r>
          </w:p>
          <w:p w14:paraId="6B430718" w14:textId="77777777" w:rsidR="00FE6A04" w:rsidRPr="00EF6A59" w:rsidRDefault="00FE6A04" w:rsidP="00F364BE">
            <w:pPr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(3:00)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5740B0C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группа:</w:t>
            </w:r>
          </w:p>
          <w:p w14:paraId="4FD8916B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424F8957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 Ибрагимова Роза Фаиковна,</w:t>
            </w:r>
            <w:r>
              <w:rPr>
                <w:sz w:val="20"/>
                <w:szCs w:val="20"/>
              </w:rPr>
              <w:t xml:space="preserve"> </w:t>
            </w:r>
            <w:r w:rsidRPr="00EF6A59">
              <w:rPr>
                <w:sz w:val="20"/>
                <w:szCs w:val="20"/>
              </w:rPr>
              <w:t>Хореограф: Сорокина Наталья Владимировна</w:t>
            </w:r>
          </w:p>
        </w:tc>
      </w:tr>
      <w:tr w:rsidR="00FE6A04" w:rsidRPr="00EF6A59" w14:paraId="2FA12A60" w14:textId="77777777" w:rsidTr="000E6B69">
        <w:tc>
          <w:tcPr>
            <w:tcW w:w="705" w:type="dxa"/>
            <w:gridSpan w:val="2"/>
            <w:shd w:val="clear" w:color="auto" w:fill="auto"/>
          </w:tcPr>
          <w:p w14:paraId="4CCE9811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CAC98EC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Закиева Регина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473684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 «Молодежный  Центр «Шатлык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A75589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Мир</w:t>
            </w:r>
          </w:p>
          <w:p w14:paraId="52D58EF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2:45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5DABDAC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13AB59D0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5B458CAF" w14:textId="77777777" w:rsidTr="000E6B69">
        <w:trPr>
          <w:trHeight w:val="467"/>
        </w:trPr>
        <w:tc>
          <w:tcPr>
            <w:tcW w:w="705" w:type="dxa"/>
            <w:gridSpan w:val="2"/>
            <w:shd w:val="clear" w:color="auto" w:fill="auto"/>
          </w:tcPr>
          <w:p w14:paraId="54E365FD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2CC6ED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Кирилова Валерия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7C4A5A3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МБОУ «Средняя общеобразовательная школа №18 с углубленным изучением отдельных предметов»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E134A42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Учителя </w:t>
            </w:r>
          </w:p>
          <w:p w14:paraId="4514C35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2:24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896695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Средняя </w:t>
            </w:r>
          </w:p>
        </w:tc>
        <w:tc>
          <w:tcPr>
            <w:tcW w:w="2413" w:type="dxa"/>
            <w:shd w:val="clear" w:color="auto" w:fill="auto"/>
          </w:tcPr>
          <w:p w14:paraId="4D554504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Казека Эльвира Маратовна</w:t>
            </w:r>
          </w:p>
        </w:tc>
      </w:tr>
      <w:tr w:rsidR="00FE6A04" w:rsidRPr="00EF6A59" w14:paraId="38193DD6" w14:textId="77777777" w:rsidTr="000E6B69">
        <w:tc>
          <w:tcPr>
            <w:tcW w:w="705" w:type="dxa"/>
            <w:gridSpan w:val="2"/>
            <w:shd w:val="clear" w:color="auto" w:fill="auto"/>
          </w:tcPr>
          <w:p w14:paraId="1632F47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BD81E84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Шакуров Даниль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D177FC6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Центр поддержки творческого развития «Счастливое детство»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8DB64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«Асылъяр»</w:t>
            </w:r>
          </w:p>
        </w:tc>
        <w:tc>
          <w:tcPr>
            <w:tcW w:w="1144" w:type="dxa"/>
            <w:gridSpan w:val="2"/>
          </w:tcPr>
          <w:p w14:paraId="0C95C80A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11л</w:t>
            </w:r>
          </w:p>
        </w:tc>
        <w:tc>
          <w:tcPr>
            <w:tcW w:w="2413" w:type="dxa"/>
            <w:shd w:val="clear" w:color="auto" w:fill="auto"/>
          </w:tcPr>
          <w:p w14:paraId="6927D4BD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>Зайнуллина Альфия Тауфиковна</w:t>
            </w:r>
          </w:p>
        </w:tc>
      </w:tr>
      <w:tr w:rsidR="00FE6A04" w:rsidRPr="00EF6A59" w14:paraId="2ADEE438" w14:textId="77777777" w:rsidTr="000E6B69">
        <w:tc>
          <w:tcPr>
            <w:tcW w:w="705" w:type="dxa"/>
            <w:gridSpan w:val="2"/>
            <w:shd w:val="clear" w:color="auto" w:fill="auto"/>
          </w:tcPr>
          <w:p w14:paraId="3B661927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6DFC1E9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Галимзянова Милана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11EF231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МБОУ «Гимназия №2 им. М.Вахитова»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B3E26E0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«Пи-Би-Ю-Па»</w:t>
            </w:r>
          </w:p>
        </w:tc>
        <w:tc>
          <w:tcPr>
            <w:tcW w:w="1144" w:type="dxa"/>
            <w:gridSpan w:val="2"/>
          </w:tcPr>
          <w:p w14:paraId="1A6660DB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10лет</w:t>
            </w:r>
          </w:p>
        </w:tc>
        <w:tc>
          <w:tcPr>
            <w:tcW w:w="2413" w:type="dxa"/>
            <w:shd w:val="clear" w:color="auto" w:fill="auto"/>
          </w:tcPr>
          <w:p w14:paraId="649E603D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Руководитель:</w:t>
            </w:r>
            <w:r w:rsidRPr="00EF6A59">
              <w:rPr>
                <w:sz w:val="20"/>
                <w:szCs w:val="20"/>
                <w:lang w:val="ru-RU"/>
              </w:rPr>
              <w:t xml:space="preserve"> </w:t>
            </w:r>
            <w:r w:rsidRPr="00EF6A59">
              <w:rPr>
                <w:sz w:val="20"/>
                <w:szCs w:val="20"/>
              </w:rPr>
              <w:t xml:space="preserve">Зайнуллина Альфия </w:t>
            </w:r>
            <w:r w:rsidRPr="00EF6A59">
              <w:rPr>
                <w:sz w:val="20"/>
                <w:szCs w:val="20"/>
              </w:rPr>
              <w:lastRenderedPageBreak/>
              <w:t>Тауфиковна</w:t>
            </w:r>
          </w:p>
        </w:tc>
      </w:tr>
      <w:tr w:rsidR="00FE6A04" w:rsidRPr="00EF6A59" w14:paraId="7F83D45E" w14:textId="77777777" w:rsidTr="000E6B69">
        <w:trPr>
          <w:trHeight w:val="697"/>
        </w:trPr>
        <w:tc>
          <w:tcPr>
            <w:tcW w:w="705" w:type="dxa"/>
            <w:gridSpan w:val="2"/>
            <w:shd w:val="clear" w:color="auto" w:fill="auto"/>
          </w:tcPr>
          <w:p w14:paraId="43E60CF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B8B2FCC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Малкова Анастасия</w:t>
            </w:r>
          </w:p>
          <w:p w14:paraId="55B5926E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31BF6067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Вокальный клуб «Веселые нотки»</w:t>
            </w:r>
            <w:r w:rsidRPr="00EF6A59">
              <w:rPr>
                <w:sz w:val="20"/>
                <w:szCs w:val="20"/>
                <w:lang w:val="ru-RU"/>
              </w:rPr>
              <w:t xml:space="preserve">  </w:t>
            </w:r>
            <w:r w:rsidRPr="00EF6A59">
              <w:rPr>
                <w:sz w:val="20"/>
                <w:szCs w:val="20"/>
              </w:rPr>
              <w:t>МАУ   «Молодежный центр «Заман»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E20C1D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«Вокал»-соло</w:t>
            </w:r>
          </w:p>
          <w:p w14:paraId="1BF76CF5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«Солнышко мое» </w:t>
            </w:r>
          </w:p>
          <w:p w14:paraId="7E1BC439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0A43BB04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636A491D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Хайрутдинова Рания Фоатовна</w:t>
            </w:r>
          </w:p>
        </w:tc>
      </w:tr>
      <w:tr w:rsidR="00FE6A04" w:rsidRPr="00EF6A59" w14:paraId="3AE47E9F" w14:textId="77777777" w:rsidTr="000E6B69">
        <w:trPr>
          <w:trHeight w:val="311"/>
        </w:trPr>
        <w:tc>
          <w:tcPr>
            <w:tcW w:w="705" w:type="dxa"/>
            <w:gridSpan w:val="2"/>
            <w:shd w:val="clear" w:color="auto" w:fill="auto"/>
          </w:tcPr>
          <w:p w14:paraId="7F771D7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7B37B03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20"/>
                <w:szCs w:val="20"/>
              </w:rPr>
              <w:t>Давлетгареева Ясмина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B82EEE4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МАУ ДО «ДШИ №7» г. Набережные Челны </w:t>
            </w:r>
          </w:p>
          <w:p w14:paraId="491381A3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0C6117C5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«Гармунчы абыема» </w:t>
            </w:r>
          </w:p>
        </w:tc>
        <w:tc>
          <w:tcPr>
            <w:tcW w:w="1144" w:type="dxa"/>
            <w:gridSpan w:val="2"/>
          </w:tcPr>
          <w:p w14:paraId="03D993F9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4D0E5BCC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Колтунова Татьяна Николаевна</w:t>
            </w:r>
          </w:p>
        </w:tc>
      </w:tr>
      <w:tr w:rsidR="00FE6A04" w:rsidRPr="00EF6A59" w14:paraId="2588A128" w14:textId="77777777" w:rsidTr="000E6B69">
        <w:trPr>
          <w:trHeight w:val="297"/>
        </w:trPr>
        <w:tc>
          <w:tcPr>
            <w:tcW w:w="705" w:type="dxa"/>
            <w:gridSpan w:val="2"/>
            <w:shd w:val="clear" w:color="auto" w:fill="auto"/>
          </w:tcPr>
          <w:p w14:paraId="6ADA679C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7C5C14F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20"/>
                <w:szCs w:val="20"/>
              </w:rPr>
              <w:t>Макария Валерия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895D46E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МАУ ДО «ДШИ №7» г. Набережные Челны </w:t>
            </w:r>
          </w:p>
          <w:p w14:paraId="07036CE9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975DE2B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 «Летела гагара»</w:t>
            </w:r>
          </w:p>
        </w:tc>
        <w:tc>
          <w:tcPr>
            <w:tcW w:w="1144" w:type="dxa"/>
            <w:gridSpan w:val="2"/>
          </w:tcPr>
          <w:p w14:paraId="29D8E1F4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00610850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Колтунова Татьяна Николаевна</w:t>
            </w:r>
          </w:p>
        </w:tc>
      </w:tr>
      <w:tr w:rsidR="00FE6A04" w:rsidRPr="00EF6A59" w14:paraId="5580F6B3" w14:textId="77777777" w:rsidTr="000E6B69">
        <w:trPr>
          <w:trHeight w:val="311"/>
        </w:trPr>
        <w:tc>
          <w:tcPr>
            <w:tcW w:w="705" w:type="dxa"/>
            <w:gridSpan w:val="2"/>
            <w:shd w:val="clear" w:color="auto" w:fill="auto"/>
          </w:tcPr>
          <w:p w14:paraId="059B48F0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149D30A" w14:textId="77777777" w:rsidR="00FE6A04" w:rsidRPr="00EF6A59" w:rsidRDefault="00FE6A04" w:rsidP="00F364BE">
            <w:pPr>
              <w:pStyle w:val="a7"/>
              <w:widowControl w:val="0"/>
              <w:tabs>
                <w:tab w:val="left" w:pos="240"/>
                <w:tab w:val="left" w:pos="498"/>
              </w:tabs>
              <w:spacing w:after="0"/>
              <w:rPr>
                <w:sz w:val="18"/>
                <w:szCs w:val="18"/>
                <w:lang w:val="ru-RU" w:eastAsia="ru-RU"/>
              </w:rPr>
            </w:pPr>
            <w:r w:rsidRPr="00EF6A59">
              <w:rPr>
                <w:sz w:val="20"/>
                <w:szCs w:val="20"/>
              </w:rPr>
              <w:t>Малыгина Мария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831F4C8" w14:textId="77777777" w:rsidR="00FE6A04" w:rsidRPr="00EF6A59" w:rsidRDefault="00FE6A04" w:rsidP="00055BF8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МАУ ДО «ДШИ №7» г. Набережные Челны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8887CE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 «Гляжу в озера синие»</w:t>
            </w:r>
          </w:p>
        </w:tc>
        <w:tc>
          <w:tcPr>
            <w:tcW w:w="1144" w:type="dxa"/>
            <w:gridSpan w:val="2"/>
          </w:tcPr>
          <w:p w14:paraId="23CEBA16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4CC5A613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Колтунова Татьяна Николаевна</w:t>
            </w:r>
          </w:p>
        </w:tc>
      </w:tr>
      <w:tr w:rsidR="00FE6A04" w:rsidRPr="00EF6A59" w14:paraId="103A4303" w14:textId="77777777" w:rsidTr="000E6B69">
        <w:trPr>
          <w:trHeight w:val="311"/>
        </w:trPr>
        <w:tc>
          <w:tcPr>
            <w:tcW w:w="705" w:type="dxa"/>
            <w:gridSpan w:val="2"/>
            <w:shd w:val="clear" w:color="auto" w:fill="auto"/>
          </w:tcPr>
          <w:p w14:paraId="4F851C06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090FAB4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20"/>
                <w:szCs w:val="20"/>
              </w:rPr>
              <w:t>Шагиева Полина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4EEB425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МАУ ДО «ДШИ №7» г. Набережные Челны </w:t>
            </w:r>
          </w:p>
          <w:p w14:paraId="2481A05F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BF22771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«Я расправляю крылья»</w:t>
            </w:r>
          </w:p>
        </w:tc>
        <w:tc>
          <w:tcPr>
            <w:tcW w:w="1144" w:type="dxa"/>
            <w:gridSpan w:val="2"/>
          </w:tcPr>
          <w:p w14:paraId="33DFE61B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12  лет</w:t>
            </w:r>
          </w:p>
        </w:tc>
        <w:tc>
          <w:tcPr>
            <w:tcW w:w="2413" w:type="dxa"/>
            <w:shd w:val="clear" w:color="auto" w:fill="auto"/>
          </w:tcPr>
          <w:p w14:paraId="2F8B5B4C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Колтунова Татьяна Николаевна</w:t>
            </w:r>
          </w:p>
        </w:tc>
      </w:tr>
      <w:tr w:rsidR="00FE6A04" w:rsidRPr="00EF6A59" w14:paraId="59C4166C" w14:textId="77777777" w:rsidTr="000E6B69">
        <w:trPr>
          <w:trHeight w:val="311"/>
        </w:trPr>
        <w:tc>
          <w:tcPr>
            <w:tcW w:w="705" w:type="dxa"/>
            <w:gridSpan w:val="2"/>
            <w:shd w:val="clear" w:color="auto" w:fill="auto"/>
          </w:tcPr>
          <w:p w14:paraId="262979BF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0305BF2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20"/>
                <w:szCs w:val="20"/>
              </w:rPr>
              <w:t>Шайдуллина Айсылу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A44184B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 xml:space="preserve">МАУ ДО «ДШИ №7» г. Набережные Челны </w:t>
            </w:r>
          </w:p>
          <w:p w14:paraId="2164FD18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A4E4155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«Белые ангелы»</w:t>
            </w:r>
          </w:p>
        </w:tc>
        <w:tc>
          <w:tcPr>
            <w:tcW w:w="1144" w:type="dxa"/>
            <w:gridSpan w:val="2"/>
          </w:tcPr>
          <w:p w14:paraId="672D3BE2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12 лет</w:t>
            </w:r>
          </w:p>
        </w:tc>
        <w:tc>
          <w:tcPr>
            <w:tcW w:w="2413" w:type="dxa"/>
            <w:shd w:val="clear" w:color="auto" w:fill="auto"/>
          </w:tcPr>
          <w:p w14:paraId="4D5F3D6B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6A59">
              <w:rPr>
                <w:sz w:val="18"/>
                <w:szCs w:val="18"/>
              </w:rPr>
              <w:t>Колтунова Татьяна Николаевна</w:t>
            </w:r>
          </w:p>
        </w:tc>
      </w:tr>
      <w:tr w:rsidR="00FE6A04" w:rsidRPr="00EF6A59" w14:paraId="28B0358B" w14:textId="77777777" w:rsidTr="000E6B69">
        <w:tc>
          <w:tcPr>
            <w:tcW w:w="705" w:type="dxa"/>
            <w:gridSpan w:val="2"/>
            <w:shd w:val="clear" w:color="auto" w:fill="auto"/>
          </w:tcPr>
          <w:p w14:paraId="529D244B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1864322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Белькова Диана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6CA7326" w14:textId="77777777" w:rsidR="00FE6A04" w:rsidRPr="00EF6A59" w:rsidRDefault="00FE6A04" w:rsidP="008B7BA2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</w:t>
            </w:r>
            <w:r w:rsidRPr="00EF6A59">
              <w:rPr>
                <w:sz w:val="20"/>
                <w:szCs w:val="20"/>
              </w:rPr>
              <w:t xml:space="preserve"> "Детская школа искусств №13 (татарская)" г</w:t>
            </w:r>
            <w:r>
              <w:rPr>
                <w:sz w:val="20"/>
                <w:szCs w:val="20"/>
              </w:rPr>
              <w:t>.</w:t>
            </w:r>
            <w:r w:rsidRPr="00EF6A59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B06620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«Русские красавицы» сл.и муз. А.Чешегоровой </w:t>
            </w:r>
          </w:p>
        </w:tc>
        <w:tc>
          <w:tcPr>
            <w:tcW w:w="1144" w:type="dxa"/>
            <w:gridSpan w:val="2"/>
          </w:tcPr>
          <w:p w14:paraId="0D4AB3FE" w14:textId="77777777" w:rsidR="00FE6A04" w:rsidRPr="00EF6A59" w:rsidRDefault="00FE6A04" w:rsidP="00F364BE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05E7CD00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Юртаева Снежанна Юрьевна</w:t>
            </w:r>
          </w:p>
        </w:tc>
      </w:tr>
      <w:tr w:rsidR="00FE6A04" w:rsidRPr="00EF6A59" w14:paraId="6AB04AB0" w14:textId="77777777" w:rsidTr="000E6B69">
        <w:trPr>
          <w:trHeight w:val="688"/>
        </w:trPr>
        <w:tc>
          <w:tcPr>
            <w:tcW w:w="705" w:type="dxa"/>
            <w:gridSpan w:val="2"/>
            <w:shd w:val="clear" w:color="auto" w:fill="auto"/>
          </w:tcPr>
          <w:p w14:paraId="0B02E659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94B9770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Павлова Амелия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3FD528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</w:t>
            </w:r>
          </w:p>
          <w:p w14:paraId="18537FF3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6059A1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«Улыбка»</w:t>
            </w:r>
          </w:p>
        </w:tc>
        <w:tc>
          <w:tcPr>
            <w:tcW w:w="1144" w:type="dxa"/>
            <w:gridSpan w:val="2"/>
          </w:tcPr>
          <w:p w14:paraId="495B52D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4F86351C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7E549ED1" w14:textId="77777777" w:rsidTr="000E6B69">
        <w:trPr>
          <w:trHeight w:val="688"/>
        </w:trPr>
        <w:tc>
          <w:tcPr>
            <w:tcW w:w="705" w:type="dxa"/>
            <w:gridSpan w:val="2"/>
            <w:shd w:val="clear" w:color="auto" w:fill="auto"/>
          </w:tcPr>
          <w:p w14:paraId="082E21C6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CD2689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Кузнецов Марк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F045E5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</w:t>
            </w:r>
          </w:p>
          <w:p w14:paraId="45A54EC8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1CC3A8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«Золотая рыбка»</w:t>
            </w:r>
          </w:p>
        </w:tc>
        <w:tc>
          <w:tcPr>
            <w:tcW w:w="1144" w:type="dxa"/>
            <w:gridSpan w:val="2"/>
          </w:tcPr>
          <w:p w14:paraId="42EF22A4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6B10CB50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3A69DECB" w14:textId="77777777" w:rsidTr="000E6B69">
        <w:trPr>
          <w:trHeight w:val="688"/>
        </w:trPr>
        <w:tc>
          <w:tcPr>
            <w:tcW w:w="705" w:type="dxa"/>
            <w:gridSpan w:val="2"/>
            <w:shd w:val="clear" w:color="auto" w:fill="auto"/>
          </w:tcPr>
          <w:p w14:paraId="0F5DA15A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603C30E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Гаус Полина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95E9CE5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</w:t>
            </w:r>
          </w:p>
          <w:p w14:paraId="2DB5C87F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D978AB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«Тарантасики»</w:t>
            </w:r>
          </w:p>
        </w:tc>
        <w:tc>
          <w:tcPr>
            <w:tcW w:w="1144" w:type="dxa"/>
            <w:gridSpan w:val="2"/>
          </w:tcPr>
          <w:p w14:paraId="7EF70B5D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667BE76B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0DB63193" w14:textId="77777777" w:rsidTr="000E6B69">
        <w:trPr>
          <w:trHeight w:val="688"/>
        </w:trPr>
        <w:tc>
          <w:tcPr>
            <w:tcW w:w="705" w:type="dxa"/>
            <w:gridSpan w:val="2"/>
            <w:shd w:val="clear" w:color="auto" w:fill="auto"/>
          </w:tcPr>
          <w:p w14:paraId="0A94F34E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F46BDD9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Алёшина Милана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7EDDE63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МАУДО «ДМШ №1»</w:t>
            </w:r>
          </w:p>
          <w:p w14:paraId="6B794A6A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728A52B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«Музыка - любовь моя»</w:t>
            </w:r>
          </w:p>
        </w:tc>
        <w:tc>
          <w:tcPr>
            <w:tcW w:w="1144" w:type="dxa"/>
            <w:gridSpan w:val="2"/>
          </w:tcPr>
          <w:p w14:paraId="5D552262" w14:textId="77777777" w:rsidR="00FE6A04" w:rsidRPr="00EF6A59" w:rsidRDefault="00FE6A04" w:rsidP="007E5E30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2614F98C" w14:textId="77777777" w:rsidR="00FE6A04" w:rsidRPr="00EF6A59" w:rsidRDefault="00FE6A04" w:rsidP="008B7BA2">
            <w:pPr>
              <w:pStyle w:val="a7"/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Горностаева Марина Егоровна</w:t>
            </w:r>
          </w:p>
        </w:tc>
      </w:tr>
      <w:tr w:rsidR="00FE6A04" w:rsidRPr="00EF6A59" w14:paraId="2FBBB7FD" w14:textId="77777777" w:rsidTr="000E6B69">
        <w:tc>
          <w:tcPr>
            <w:tcW w:w="705" w:type="dxa"/>
            <w:gridSpan w:val="2"/>
            <w:shd w:val="clear" w:color="auto" w:fill="auto"/>
          </w:tcPr>
          <w:p w14:paraId="21989358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559609F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Малыгина Мария </w:t>
            </w:r>
          </w:p>
          <w:p w14:paraId="00DCA2CF" w14:textId="77777777" w:rsidR="00FE6A04" w:rsidRPr="00EF6A59" w:rsidRDefault="00FE6A04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2B5E9A2B" w14:textId="77777777" w:rsidR="00FE6A04" w:rsidRPr="00EF6A59" w:rsidRDefault="00FE6A04" w:rsidP="00F364BE">
            <w:pPr>
              <w:pStyle w:val="a7"/>
              <w:rPr>
                <w:sz w:val="20"/>
                <w:szCs w:val="20"/>
                <w:lang w:val="ru-RU" w:eastAsia="ru-RU"/>
              </w:rPr>
            </w:pPr>
            <w:r w:rsidRPr="00EF6A59">
              <w:rPr>
                <w:sz w:val="20"/>
                <w:szCs w:val="20"/>
                <w:lang w:val="ru-RU" w:eastAsia="ru-RU"/>
              </w:rPr>
              <w:t>МБОУ Гимназия 26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74D3B96" w14:textId="77777777" w:rsidR="00FE6A04" w:rsidRPr="00EF6A59" w:rsidRDefault="00FE6A04" w:rsidP="00F364BE">
            <w:pPr>
              <w:pStyle w:val="a7"/>
              <w:rPr>
                <w:sz w:val="20"/>
                <w:szCs w:val="20"/>
                <w:lang w:val="ru-RU" w:eastAsia="ru-RU"/>
              </w:rPr>
            </w:pPr>
            <w:r w:rsidRPr="00EF6A59">
              <w:rPr>
                <w:sz w:val="20"/>
                <w:szCs w:val="20"/>
                <w:lang w:val="ru-RU" w:eastAsia="ru-RU"/>
              </w:rPr>
              <w:t>«Русская гармошка»</w:t>
            </w:r>
          </w:p>
        </w:tc>
        <w:tc>
          <w:tcPr>
            <w:tcW w:w="1144" w:type="dxa"/>
            <w:gridSpan w:val="2"/>
          </w:tcPr>
          <w:p w14:paraId="18F3D847" w14:textId="77777777" w:rsidR="00FE6A04" w:rsidRPr="00EF6A59" w:rsidRDefault="00FE6A04" w:rsidP="00F364BE">
            <w:pPr>
              <w:pStyle w:val="a7"/>
              <w:rPr>
                <w:sz w:val="20"/>
                <w:szCs w:val="20"/>
                <w:lang w:val="ru-RU" w:eastAsia="ru-RU"/>
              </w:rPr>
            </w:pPr>
            <w:r w:rsidRPr="00EF6A59">
              <w:rPr>
                <w:sz w:val="20"/>
                <w:szCs w:val="20"/>
                <w:lang w:val="ru-RU" w:eastAsia="ru-RU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5DBCD171" w14:textId="77777777" w:rsidR="00FE6A04" w:rsidRPr="00EF6A59" w:rsidRDefault="00FE6A04" w:rsidP="00F364BE">
            <w:pPr>
              <w:pStyle w:val="a7"/>
              <w:rPr>
                <w:sz w:val="20"/>
                <w:szCs w:val="20"/>
                <w:lang w:val="ru-RU" w:eastAsia="ru-RU"/>
              </w:rPr>
            </w:pPr>
            <w:r w:rsidRPr="00EF6A59">
              <w:rPr>
                <w:sz w:val="20"/>
                <w:szCs w:val="20"/>
                <w:lang w:val="ru-RU" w:eastAsia="ru-RU"/>
              </w:rPr>
              <w:t>Руководитель Мусина Эльвира Ягфаровна</w:t>
            </w:r>
          </w:p>
        </w:tc>
      </w:tr>
      <w:tr w:rsidR="00FE6A04" w:rsidRPr="00EF6A59" w14:paraId="5C9BE250" w14:textId="77777777" w:rsidTr="000E6B69">
        <w:tc>
          <w:tcPr>
            <w:tcW w:w="705" w:type="dxa"/>
            <w:gridSpan w:val="2"/>
            <w:shd w:val="clear" w:color="auto" w:fill="auto"/>
          </w:tcPr>
          <w:p w14:paraId="4F8E39E1" w14:textId="77777777" w:rsidR="00FE6A04" w:rsidRPr="00EF6A59" w:rsidRDefault="00FE6A04" w:rsidP="002846B2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E4F45D5" w14:textId="77777777" w:rsidR="00FE6A04" w:rsidRPr="00EF6A59" w:rsidRDefault="00FE6A04" w:rsidP="00FC2181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Шагиева Полина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236AEBB" w14:textId="77777777" w:rsidR="00FE6A04" w:rsidRPr="00EF6A59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DA182B" w14:textId="77777777" w:rsidR="00FE6A04" w:rsidRPr="00EF6A59" w:rsidRDefault="00FE6A04" w:rsidP="00FC2181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«Море»</w:t>
            </w:r>
          </w:p>
          <w:p w14:paraId="57DE1A76" w14:textId="77777777" w:rsidR="00FE6A04" w:rsidRPr="00EF6A59" w:rsidRDefault="00FE6A04" w:rsidP="00FC2181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2.30</w:t>
            </w:r>
          </w:p>
        </w:tc>
        <w:tc>
          <w:tcPr>
            <w:tcW w:w="1144" w:type="dxa"/>
            <w:gridSpan w:val="2"/>
          </w:tcPr>
          <w:p w14:paraId="7EAA0FD5" w14:textId="77777777" w:rsidR="00FE6A04" w:rsidRPr="00EF6A59" w:rsidRDefault="00FE6A04" w:rsidP="00FC2181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 xml:space="preserve">Возраст </w:t>
            </w:r>
          </w:p>
          <w:p w14:paraId="5D2E5EF4" w14:textId="77777777" w:rsidR="00FE6A04" w:rsidRPr="00EF6A59" w:rsidRDefault="00FE6A04" w:rsidP="00FC2181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56FDAB27" w14:textId="77777777" w:rsidR="00FE6A04" w:rsidRPr="00EF6A59" w:rsidRDefault="00FE6A04" w:rsidP="008B7BA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6A59">
              <w:rPr>
                <w:sz w:val="20"/>
                <w:szCs w:val="20"/>
              </w:rPr>
              <w:t>Мусина Эльвира Ягъфаровна</w:t>
            </w:r>
          </w:p>
        </w:tc>
      </w:tr>
      <w:tr w:rsidR="00FE6A04" w:rsidRPr="004B4B93" w14:paraId="165CF9CF" w14:textId="77777777" w:rsidTr="000E6B69">
        <w:trPr>
          <w:trHeight w:val="273"/>
        </w:trPr>
        <w:tc>
          <w:tcPr>
            <w:tcW w:w="11194" w:type="dxa"/>
            <w:gridSpan w:val="11"/>
            <w:shd w:val="clear" w:color="auto" w:fill="auto"/>
          </w:tcPr>
          <w:p w14:paraId="63460D86" w14:textId="77777777" w:rsidR="00FE6A04" w:rsidRPr="0039738D" w:rsidRDefault="00FE6A04" w:rsidP="007E5E30">
            <w:pPr>
              <w:jc w:val="center"/>
              <w:rPr>
                <w:b/>
                <w:i/>
                <w:sz w:val="32"/>
                <w:szCs w:val="22"/>
                <w:u w:val="single"/>
              </w:rPr>
            </w:pPr>
            <w:r w:rsidRPr="0039738D">
              <w:rPr>
                <w:b/>
                <w:i/>
                <w:sz w:val="32"/>
                <w:szCs w:val="22"/>
                <w:u w:val="single"/>
              </w:rPr>
              <w:t>Обед 12.30-13.10</w:t>
            </w:r>
          </w:p>
          <w:p w14:paraId="1181AE31" w14:textId="77777777" w:rsidR="00055BF8" w:rsidRPr="00055BF8" w:rsidRDefault="00055BF8" w:rsidP="007E5E30">
            <w:pPr>
              <w:jc w:val="center"/>
              <w:rPr>
                <w:b/>
                <w:sz w:val="20"/>
                <w:szCs w:val="22"/>
              </w:rPr>
            </w:pPr>
          </w:p>
          <w:p w14:paraId="37043F7B" w14:textId="77777777" w:rsidR="00FE6A04" w:rsidRPr="00055BF8" w:rsidRDefault="00FE6A04" w:rsidP="007E5E30">
            <w:pPr>
              <w:jc w:val="center"/>
              <w:rPr>
                <w:b/>
                <w:sz w:val="32"/>
                <w:szCs w:val="22"/>
              </w:rPr>
            </w:pPr>
            <w:r w:rsidRPr="00055BF8">
              <w:rPr>
                <w:b/>
                <w:sz w:val="32"/>
                <w:szCs w:val="22"/>
              </w:rPr>
              <w:t>БЛОК 2</w:t>
            </w:r>
          </w:p>
          <w:p w14:paraId="39041592" w14:textId="77777777" w:rsidR="00FE6A04" w:rsidRPr="00055BF8" w:rsidRDefault="00FE6A04" w:rsidP="007E5E30">
            <w:pPr>
              <w:jc w:val="center"/>
              <w:rPr>
                <w:b/>
                <w:sz w:val="28"/>
                <w:szCs w:val="22"/>
              </w:rPr>
            </w:pPr>
            <w:r w:rsidRPr="00055BF8">
              <w:rPr>
                <w:b/>
                <w:sz w:val="28"/>
                <w:szCs w:val="22"/>
              </w:rPr>
              <w:t>13.10-14.50</w:t>
            </w:r>
          </w:p>
          <w:p w14:paraId="6CBC4B3E" w14:textId="77777777" w:rsidR="00FE6A04" w:rsidRPr="004B4B93" w:rsidRDefault="00FE6A04" w:rsidP="007E5E30">
            <w:pPr>
              <w:jc w:val="center"/>
              <w:rPr>
                <w:b/>
                <w:szCs w:val="22"/>
              </w:rPr>
            </w:pPr>
            <w:r w:rsidRPr="004B4B93">
              <w:rPr>
                <w:b/>
                <w:szCs w:val="22"/>
              </w:rPr>
              <w:t>Вокал - ансамбль</w:t>
            </w:r>
          </w:p>
          <w:p w14:paraId="0E9F7520" w14:textId="77777777" w:rsidR="00FE6A04" w:rsidRPr="004B4B93" w:rsidRDefault="00FE6A04" w:rsidP="007E5E30">
            <w:pPr>
              <w:widowControl w:val="0"/>
              <w:jc w:val="center"/>
              <w:rPr>
                <w:sz w:val="20"/>
                <w:szCs w:val="20"/>
              </w:rPr>
            </w:pPr>
            <w:r w:rsidRPr="004B4B93">
              <w:rPr>
                <w:b/>
                <w:szCs w:val="22"/>
              </w:rPr>
              <w:t>1 младшая группа  4 – 6 лет</w:t>
            </w:r>
          </w:p>
        </w:tc>
      </w:tr>
      <w:tr w:rsidR="00FE6A04" w:rsidRPr="001B15F6" w14:paraId="272C5DC3" w14:textId="77777777" w:rsidTr="000E6B69">
        <w:trPr>
          <w:trHeight w:val="325"/>
        </w:trPr>
        <w:tc>
          <w:tcPr>
            <w:tcW w:w="705" w:type="dxa"/>
            <w:gridSpan w:val="2"/>
            <w:shd w:val="clear" w:color="auto" w:fill="auto"/>
          </w:tcPr>
          <w:p w14:paraId="07E841FC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4381478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Ансамбль «Домисолька»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6763B14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</w:t>
            </w:r>
            <w:r w:rsidRPr="001B15F6"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</w:rPr>
              <w:t>«Центр детского творчества №16 «Огниво»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C52EEE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«Гномики»</w:t>
            </w:r>
          </w:p>
          <w:p w14:paraId="47A630EF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муз. К. Костин</w:t>
            </w:r>
          </w:p>
        </w:tc>
        <w:tc>
          <w:tcPr>
            <w:tcW w:w="1144" w:type="dxa"/>
            <w:gridSpan w:val="2"/>
          </w:tcPr>
          <w:p w14:paraId="4DB01DCF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787477FF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Юкина Лариса Ивановна</w:t>
            </w:r>
          </w:p>
        </w:tc>
      </w:tr>
      <w:tr w:rsidR="00FE6A04" w:rsidRPr="001B15F6" w14:paraId="1624448C" w14:textId="77777777" w:rsidTr="000E6B69">
        <w:tc>
          <w:tcPr>
            <w:tcW w:w="705" w:type="dxa"/>
            <w:gridSpan w:val="2"/>
            <w:shd w:val="clear" w:color="auto" w:fill="auto"/>
          </w:tcPr>
          <w:p w14:paraId="6C15B982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87AAEDC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Вокальная студия «Капель»</w:t>
            </w:r>
            <w:r>
              <w:rPr>
                <w:sz w:val="20"/>
                <w:szCs w:val="20"/>
              </w:rPr>
              <w:t xml:space="preserve">  </w:t>
            </w:r>
            <w:r w:rsidRPr="001B15F6">
              <w:rPr>
                <w:sz w:val="20"/>
                <w:szCs w:val="20"/>
              </w:rPr>
              <w:t>5-6 лет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592E080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BB5947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«Мы – маленькие нотки»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02:03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45CDD45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4-6 лет</w:t>
            </w:r>
          </w:p>
        </w:tc>
        <w:tc>
          <w:tcPr>
            <w:tcW w:w="2413" w:type="dxa"/>
            <w:shd w:val="clear" w:color="auto" w:fill="auto"/>
          </w:tcPr>
          <w:p w14:paraId="09A1902A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Руководитель: Саяхова Айгуль Фиргатовна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 xml:space="preserve">Хореограф: Гареева Лилия Ильмировна </w:t>
            </w:r>
          </w:p>
        </w:tc>
      </w:tr>
      <w:tr w:rsidR="00FE6A04" w:rsidRPr="001B15F6" w14:paraId="16CF09B3" w14:textId="77777777" w:rsidTr="000E6B69">
        <w:tc>
          <w:tcPr>
            <w:tcW w:w="11194" w:type="dxa"/>
            <w:gridSpan w:val="11"/>
            <w:shd w:val="clear" w:color="auto" w:fill="auto"/>
          </w:tcPr>
          <w:p w14:paraId="08666590" w14:textId="77777777" w:rsidR="00FE6A04" w:rsidRPr="001B15F6" w:rsidRDefault="00FE6A04" w:rsidP="00F364BE">
            <w:pPr>
              <w:jc w:val="center"/>
              <w:rPr>
                <w:b/>
                <w:szCs w:val="22"/>
              </w:rPr>
            </w:pPr>
            <w:r w:rsidRPr="001B15F6">
              <w:rPr>
                <w:b/>
                <w:szCs w:val="22"/>
              </w:rPr>
              <w:t>Вокал - соло</w:t>
            </w:r>
          </w:p>
          <w:p w14:paraId="5B52E95A" w14:textId="77777777" w:rsidR="00FE6A04" w:rsidRPr="001B15F6" w:rsidRDefault="00FE6A04" w:rsidP="00F364BE">
            <w:pPr>
              <w:widowControl w:val="0"/>
              <w:jc w:val="center"/>
              <w:rPr>
                <w:sz w:val="20"/>
                <w:szCs w:val="20"/>
              </w:rPr>
            </w:pPr>
            <w:r w:rsidRPr="001B15F6">
              <w:rPr>
                <w:b/>
                <w:szCs w:val="22"/>
              </w:rPr>
              <w:t>1 младшая группа  4 – 6 лет</w:t>
            </w:r>
          </w:p>
        </w:tc>
      </w:tr>
      <w:tr w:rsidR="00FE6A04" w:rsidRPr="001B15F6" w14:paraId="389FA0FB" w14:textId="77777777" w:rsidTr="000E6B69">
        <w:trPr>
          <w:trHeight w:val="715"/>
        </w:trPr>
        <w:tc>
          <w:tcPr>
            <w:tcW w:w="705" w:type="dxa"/>
            <w:gridSpan w:val="2"/>
            <w:shd w:val="clear" w:color="auto" w:fill="auto"/>
          </w:tcPr>
          <w:p w14:paraId="1FB3D000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503F5DC6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Афанасьева Александра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9FD639A" w14:textId="77777777" w:rsidR="00FE6A04" w:rsidRPr="001B15F6" w:rsidRDefault="00FE6A04" w:rsidP="00EF6A59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 «Детская музыкальная школа №2».г.Набережные Челны.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8E2C948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«Лунатики»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А.Ермолов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F50D428" w14:textId="77777777" w:rsidR="00FE6A04" w:rsidRPr="001B15F6" w:rsidRDefault="00FE6A04" w:rsidP="00EF6A59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4-6лет</w:t>
            </w:r>
          </w:p>
        </w:tc>
        <w:tc>
          <w:tcPr>
            <w:tcW w:w="2413" w:type="dxa"/>
            <w:shd w:val="clear" w:color="auto" w:fill="auto"/>
          </w:tcPr>
          <w:p w14:paraId="4AE7C5E4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Гайсина Рамиля Рамилевна</w:t>
            </w:r>
          </w:p>
        </w:tc>
      </w:tr>
      <w:tr w:rsidR="00FE6A04" w:rsidRPr="001B15F6" w14:paraId="538758EB" w14:textId="77777777" w:rsidTr="000E6B69">
        <w:trPr>
          <w:trHeight w:val="196"/>
        </w:trPr>
        <w:tc>
          <w:tcPr>
            <w:tcW w:w="705" w:type="dxa"/>
            <w:gridSpan w:val="2"/>
            <w:shd w:val="clear" w:color="auto" w:fill="auto"/>
          </w:tcPr>
          <w:p w14:paraId="5EEF9F43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9BDC4A1" w14:textId="77777777" w:rsidR="00FE6A04" w:rsidRPr="001B15F6" w:rsidRDefault="00FE6A04" w:rsidP="00F364BE">
            <w:pPr>
              <w:spacing w:after="200" w:line="276" w:lineRule="auto"/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Красова Лолита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02D0E8E" w14:textId="77777777" w:rsidR="00FE6A04" w:rsidRPr="001B15F6" w:rsidRDefault="00FE6A04" w:rsidP="00F364BE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Вокальная студия «Dreamy Voices» («Голоса мечты»), </w:t>
            </w:r>
          </w:p>
          <w:p w14:paraId="0B945506" w14:textId="77777777" w:rsidR="00FE6A04" w:rsidRPr="001B15F6" w:rsidRDefault="00FE6A04" w:rsidP="00F364BE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г.Набережные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48E8F56" w14:textId="77777777" w:rsidR="00FE6A04" w:rsidRPr="001B15F6" w:rsidRDefault="00FE6A04" w:rsidP="008B7BA2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 «Рыжий кот»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C1DAD01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4-6лет</w:t>
            </w:r>
          </w:p>
        </w:tc>
        <w:tc>
          <w:tcPr>
            <w:tcW w:w="2413" w:type="dxa"/>
            <w:shd w:val="clear" w:color="auto" w:fill="auto"/>
          </w:tcPr>
          <w:p w14:paraId="19830C9B" w14:textId="77777777" w:rsidR="00FE6A04" w:rsidRPr="001B15F6" w:rsidRDefault="00FE6A04" w:rsidP="008B7BA2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Гиниятуллина Гузель</w:t>
            </w:r>
            <w:r w:rsidRPr="001B15F6">
              <w:rPr>
                <w:sz w:val="20"/>
                <w:szCs w:val="20"/>
                <w:lang w:eastAsia="ar-SA"/>
              </w:rPr>
              <w:t xml:space="preserve"> </w:t>
            </w:r>
            <w:r w:rsidRPr="001B15F6">
              <w:rPr>
                <w:sz w:val="20"/>
                <w:szCs w:val="20"/>
                <w:lang w:val="x-none" w:eastAsia="ar-SA"/>
              </w:rPr>
              <w:t>Альфритовна</w:t>
            </w:r>
          </w:p>
        </w:tc>
      </w:tr>
      <w:tr w:rsidR="00FE6A04" w:rsidRPr="001B15F6" w14:paraId="085F8202" w14:textId="77777777" w:rsidTr="000E6B69">
        <w:trPr>
          <w:trHeight w:val="196"/>
        </w:trPr>
        <w:tc>
          <w:tcPr>
            <w:tcW w:w="705" w:type="dxa"/>
            <w:gridSpan w:val="2"/>
            <w:shd w:val="clear" w:color="auto" w:fill="auto"/>
          </w:tcPr>
          <w:p w14:paraId="0A6B1B92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A0D6E9B" w14:textId="77777777" w:rsidR="00FE6A04" w:rsidRPr="001B15F6" w:rsidRDefault="00FE6A04" w:rsidP="00F364BE">
            <w:pPr>
              <w:spacing w:after="200" w:line="276" w:lineRule="auto"/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Васикова Диана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058FD7D" w14:textId="77777777" w:rsidR="00FE6A04" w:rsidRPr="001B15F6" w:rsidRDefault="00FE6A04" w:rsidP="00F364BE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Вокальная студия «Dreamy Voices» («Голоса мечты»), </w:t>
            </w:r>
          </w:p>
          <w:p w14:paraId="71015B54" w14:textId="77777777" w:rsidR="00FE6A04" w:rsidRPr="001B15F6" w:rsidRDefault="00FE6A04" w:rsidP="00F364BE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г.Набережные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19AB30" w14:textId="77777777" w:rsidR="00FE6A04" w:rsidRPr="001B15F6" w:rsidRDefault="00FE6A04" w:rsidP="008B7BA2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 «Черный кот»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FC93A76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4-6лет</w:t>
            </w:r>
          </w:p>
        </w:tc>
        <w:tc>
          <w:tcPr>
            <w:tcW w:w="2413" w:type="dxa"/>
            <w:shd w:val="clear" w:color="auto" w:fill="auto"/>
          </w:tcPr>
          <w:p w14:paraId="45D49B88" w14:textId="77777777" w:rsidR="00FE6A04" w:rsidRPr="001B15F6" w:rsidRDefault="00FE6A04" w:rsidP="008B7BA2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Гиниятуллина </w:t>
            </w:r>
            <w:r>
              <w:rPr>
                <w:sz w:val="20"/>
                <w:szCs w:val="20"/>
                <w:lang w:val="x-none" w:eastAsia="ar-SA"/>
              </w:rPr>
              <w:t xml:space="preserve"> </w:t>
            </w:r>
            <w:r w:rsidRPr="001B15F6">
              <w:rPr>
                <w:sz w:val="20"/>
                <w:szCs w:val="20"/>
                <w:lang w:val="x-none" w:eastAsia="ar-SA"/>
              </w:rPr>
              <w:t>Гузель</w:t>
            </w:r>
            <w:r w:rsidRPr="001B15F6">
              <w:rPr>
                <w:sz w:val="20"/>
                <w:szCs w:val="20"/>
                <w:lang w:eastAsia="ar-SA"/>
              </w:rPr>
              <w:t xml:space="preserve"> </w:t>
            </w:r>
            <w:r w:rsidRPr="001B15F6">
              <w:rPr>
                <w:sz w:val="20"/>
                <w:szCs w:val="20"/>
                <w:lang w:val="x-none" w:eastAsia="ar-SA"/>
              </w:rPr>
              <w:t>Альфритовна</w:t>
            </w:r>
          </w:p>
        </w:tc>
      </w:tr>
      <w:tr w:rsidR="00FE6A04" w:rsidRPr="001B15F6" w14:paraId="1F2EB087" w14:textId="77777777" w:rsidTr="000E6B69">
        <w:tc>
          <w:tcPr>
            <w:tcW w:w="11194" w:type="dxa"/>
            <w:gridSpan w:val="11"/>
            <w:shd w:val="clear" w:color="auto" w:fill="auto"/>
          </w:tcPr>
          <w:p w14:paraId="530B32C9" w14:textId="77777777" w:rsidR="00FE6A04" w:rsidRPr="001B15F6" w:rsidRDefault="00FE6A04" w:rsidP="007E5E30">
            <w:pPr>
              <w:jc w:val="center"/>
              <w:rPr>
                <w:b/>
                <w:szCs w:val="22"/>
              </w:rPr>
            </w:pPr>
            <w:r w:rsidRPr="001B15F6">
              <w:rPr>
                <w:b/>
                <w:szCs w:val="22"/>
              </w:rPr>
              <w:t>Вокал – ансамбли</w:t>
            </w:r>
          </w:p>
          <w:p w14:paraId="6FA81B5D" w14:textId="77777777" w:rsidR="00FE6A04" w:rsidRPr="001B15F6" w:rsidRDefault="00FE6A04" w:rsidP="007E5E30">
            <w:pPr>
              <w:jc w:val="center"/>
              <w:rPr>
                <w:sz w:val="22"/>
                <w:szCs w:val="22"/>
              </w:rPr>
            </w:pPr>
            <w:r w:rsidRPr="001B15F6">
              <w:rPr>
                <w:b/>
                <w:szCs w:val="22"/>
              </w:rPr>
              <w:t>2 младшая группа 7 – 9 лет</w:t>
            </w:r>
          </w:p>
        </w:tc>
      </w:tr>
      <w:tr w:rsidR="00FE6A04" w:rsidRPr="001B15F6" w14:paraId="576C6E7C" w14:textId="77777777" w:rsidTr="000E6B69">
        <w:trPr>
          <w:trHeight w:val="254"/>
        </w:trPr>
        <w:tc>
          <w:tcPr>
            <w:tcW w:w="705" w:type="dxa"/>
            <w:gridSpan w:val="2"/>
            <w:shd w:val="clear" w:color="auto" w:fill="auto"/>
          </w:tcPr>
          <w:p w14:paraId="5D36FAB1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13C355D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Ансамбль «Виктория»</w:t>
            </w:r>
          </w:p>
          <w:p w14:paraId="1DD7FB31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Группа «Фантазия»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1CC4871" w14:textId="77777777" w:rsidR="00FE6A04" w:rsidRPr="001B15F6" w:rsidRDefault="00FE6A04" w:rsidP="00EF6A59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</w:t>
            </w:r>
            <w:r w:rsidRPr="001B15F6"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</w:rPr>
              <w:t>«Центр детского творчества №16 «Огниво»</w:t>
            </w:r>
            <w:r w:rsidRPr="001B15F6"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03CF06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«Перемена»</w:t>
            </w:r>
          </w:p>
          <w:p w14:paraId="4E29E6F5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88E2450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4013ECB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Юкина Лариса Ивановна</w:t>
            </w:r>
          </w:p>
        </w:tc>
      </w:tr>
      <w:tr w:rsidR="00FE6A04" w:rsidRPr="001B15F6" w14:paraId="5732FC03" w14:textId="77777777" w:rsidTr="000E6B69">
        <w:tc>
          <w:tcPr>
            <w:tcW w:w="705" w:type="dxa"/>
            <w:gridSpan w:val="2"/>
            <w:shd w:val="clear" w:color="auto" w:fill="auto"/>
          </w:tcPr>
          <w:p w14:paraId="75D7749E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5A1CEFA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Ансамбль «Искорки»</w:t>
            </w:r>
          </w:p>
          <w:p w14:paraId="0B8E3726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(Калинина Анастасия,</w:t>
            </w:r>
          </w:p>
          <w:p w14:paraId="69E6569D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Гайнуллина Элен,</w:t>
            </w:r>
          </w:p>
          <w:p w14:paraId="4495AC83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Софиянов Эльдар)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D07F183" w14:textId="77777777" w:rsidR="00FE6A04" w:rsidRPr="001B15F6" w:rsidRDefault="00FE6A04" w:rsidP="00D0058B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Образцовое вокальное объединение «Зимфиринки»</w:t>
            </w:r>
            <w:r w:rsidRPr="001B15F6">
              <w:rPr>
                <w:sz w:val="20"/>
                <w:szCs w:val="20"/>
              </w:rPr>
              <w:br/>
              <w:t xml:space="preserve">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C8F2D9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Песня «Взгляни на мир глазами»</w:t>
            </w:r>
          </w:p>
        </w:tc>
        <w:tc>
          <w:tcPr>
            <w:tcW w:w="1144" w:type="dxa"/>
            <w:gridSpan w:val="2"/>
          </w:tcPr>
          <w:p w14:paraId="5C195AE1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 xml:space="preserve">2-я Младшая группа </w:t>
            </w:r>
          </w:p>
        </w:tc>
        <w:tc>
          <w:tcPr>
            <w:tcW w:w="2413" w:type="dxa"/>
            <w:shd w:val="clear" w:color="auto" w:fill="auto"/>
          </w:tcPr>
          <w:p w14:paraId="53C040E1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Хасаншина Зимфира Хамитовна</w:t>
            </w:r>
          </w:p>
          <w:p w14:paraId="1185DB19" w14:textId="77777777" w:rsidR="00FE6A04" w:rsidRPr="001B15F6" w:rsidRDefault="00FE6A04" w:rsidP="00D0058B">
            <w:pPr>
              <w:rPr>
                <w:sz w:val="20"/>
                <w:szCs w:val="20"/>
                <w:lang w:val="x-none" w:eastAsia="ar-SA"/>
              </w:rPr>
            </w:pPr>
            <w:r w:rsidRPr="001B15F6">
              <w:rPr>
                <w:sz w:val="20"/>
                <w:szCs w:val="20"/>
                <w:lang w:val="x-none" w:eastAsia="ar-SA"/>
              </w:rPr>
              <w:t>хореограф Самченко Лариса Марсиловна</w:t>
            </w:r>
          </w:p>
        </w:tc>
      </w:tr>
      <w:tr w:rsidR="00FE6A04" w:rsidRPr="001B15F6" w14:paraId="476FBBB0" w14:textId="77777777" w:rsidTr="000E6B69">
        <w:trPr>
          <w:trHeight w:val="423"/>
        </w:trPr>
        <w:tc>
          <w:tcPr>
            <w:tcW w:w="705" w:type="dxa"/>
            <w:gridSpan w:val="2"/>
            <w:shd w:val="clear" w:color="auto" w:fill="auto"/>
          </w:tcPr>
          <w:p w14:paraId="59FAE631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95DBD3F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Вокальная студия «Капель»</w:t>
            </w:r>
          </w:p>
          <w:p w14:paraId="6C31CC6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6-8 лет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D7ADC2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5C136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«Ягодки»</w:t>
            </w:r>
          </w:p>
          <w:p w14:paraId="5060B3A7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03:20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8D8DCB8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22984A86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Руководитель: Саяхова Айгуль Фиргатовна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 xml:space="preserve">Хореографы: Гареева Лилия Ильмировна, Базентинова Наталья Александровна 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Аранжировщик:  Валиев Марат Минсабирович</w:t>
            </w:r>
          </w:p>
        </w:tc>
      </w:tr>
      <w:tr w:rsidR="00FE6A04" w:rsidRPr="001B15F6" w14:paraId="57AB7424" w14:textId="77777777" w:rsidTr="000E6B69">
        <w:trPr>
          <w:trHeight w:val="423"/>
        </w:trPr>
        <w:tc>
          <w:tcPr>
            <w:tcW w:w="705" w:type="dxa"/>
            <w:gridSpan w:val="2"/>
            <w:shd w:val="clear" w:color="auto" w:fill="auto"/>
          </w:tcPr>
          <w:p w14:paraId="248033F1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55578B1" w14:textId="77777777" w:rsidR="00FE6A04" w:rsidRPr="001B15F6" w:rsidRDefault="00FE6A04" w:rsidP="00F364BE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Ансамбль «Виктория»</w:t>
            </w:r>
          </w:p>
          <w:p w14:paraId="1B041DD5" w14:textId="77777777" w:rsidR="00FE6A04" w:rsidRPr="001B15F6" w:rsidRDefault="00FE6A04" w:rsidP="00F364BE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Группа «Радуга»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7F92DB4" w14:textId="77777777" w:rsidR="00FE6A04" w:rsidRPr="001B15F6" w:rsidRDefault="00FE6A04" w:rsidP="008B7BA2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МАУДО «Центр детского творчества №16 «Огниво»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МБОУ «СОШ №45 с углубленным изучением отдельных предметов»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5B0424" w14:textId="77777777" w:rsidR="00FE6A04" w:rsidRPr="001B15F6" w:rsidRDefault="00FE6A04" w:rsidP="008B7BA2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«Дети Земли»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Муз. А.Петряшева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7BACA4C" w14:textId="77777777" w:rsidR="00FE6A04" w:rsidRPr="001B15F6" w:rsidRDefault="00FE6A04" w:rsidP="00F364BE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43EF8AC5" w14:textId="77777777" w:rsidR="00FE6A04" w:rsidRPr="001B15F6" w:rsidRDefault="00FE6A04" w:rsidP="00F364BE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Юкина Лариса Ивановна</w:t>
            </w:r>
          </w:p>
        </w:tc>
      </w:tr>
      <w:tr w:rsidR="00FE6A04" w:rsidRPr="001B15F6" w14:paraId="6E1A538C" w14:textId="77777777" w:rsidTr="000E6B69">
        <w:trPr>
          <w:trHeight w:val="254"/>
        </w:trPr>
        <w:tc>
          <w:tcPr>
            <w:tcW w:w="705" w:type="dxa"/>
            <w:gridSpan w:val="2"/>
            <w:shd w:val="clear" w:color="auto" w:fill="auto"/>
          </w:tcPr>
          <w:p w14:paraId="67937B57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FEFB8E3" w14:textId="77777777" w:rsidR="00FE6A04" w:rsidRPr="001B15F6" w:rsidRDefault="00FE6A04" w:rsidP="00F364BE">
            <w:pPr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Дуэт Бушуева Василиса и Колупаева Ирина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A948EBE" w14:textId="77777777" w:rsidR="00FE6A04" w:rsidRPr="001B15F6" w:rsidRDefault="00FE6A04" w:rsidP="00F364BE">
            <w:pPr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Образцово-вокальное объединение «Зимфиринки»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34E44B" w14:textId="77777777" w:rsidR="00FE6A04" w:rsidRPr="001B15F6" w:rsidRDefault="00FE6A04" w:rsidP="00F364BE">
            <w:pPr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«Двое под зонтиком», 3 мин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826DFD8" w14:textId="77777777" w:rsidR="00FE6A04" w:rsidRPr="001B15F6" w:rsidRDefault="00FE6A04" w:rsidP="00F364BE">
            <w:pPr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2 младшая группа, 9 лет</w:t>
            </w:r>
          </w:p>
        </w:tc>
        <w:tc>
          <w:tcPr>
            <w:tcW w:w="2413" w:type="dxa"/>
            <w:shd w:val="clear" w:color="auto" w:fill="auto"/>
          </w:tcPr>
          <w:p w14:paraId="16665011" w14:textId="77777777" w:rsidR="00FE6A04" w:rsidRPr="001B15F6" w:rsidRDefault="00FE6A04" w:rsidP="008B7BA2">
            <w:pPr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 </w:t>
            </w:r>
          </w:p>
        </w:tc>
      </w:tr>
      <w:tr w:rsidR="00FE6A04" w:rsidRPr="001B15F6" w14:paraId="1A168011" w14:textId="77777777" w:rsidTr="000E6B69">
        <w:trPr>
          <w:trHeight w:val="1663"/>
        </w:trPr>
        <w:tc>
          <w:tcPr>
            <w:tcW w:w="705" w:type="dxa"/>
            <w:gridSpan w:val="2"/>
            <w:shd w:val="clear" w:color="auto" w:fill="auto"/>
          </w:tcPr>
          <w:p w14:paraId="0304049E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C31E475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Вокальная студия «Капель»</w:t>
            </w:r>
          </w:p>
          <w:p w14:paraId="31164C27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9-10лет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F74310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7890672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«Сороконожка»</w:t>
            </w:r>
          </w:p>
          <w:p w14:paraId="0EC932C3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03:30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7AD132B" w14:textId="77777777" w:rsidR="00FE6A04" w:rsidRPr="001B15F6" w:rsidRDefault="00FE6A04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лет</w:t>
            </w:r>
          </w:p>
        </w:tc>
        <w:tc>
          <w:tcPr>
            <w:tcW w:w="2413" w:type="dxa"/>
          </w:tcPr>
          <w:p w14:paraId="25C53888" w14:textId="77777777" w:rsidR="00FE6A04" w:rsidRPr="001B15F6" w:rsidRDefault="00FE6A04" w:rsidP="008B7BA2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Руководитель: Саяхова Айгуль Фиргатовна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 xml:space="preserve">Хореографы: Гареева Лилия Ильмировна, Базентинова Наталья Александровна 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Аранжировщик:  Валиев Марат Минсабирович</w:t>
            </w:r>
          </w:p>
        </w:tc>
      </w:tr>
      <w:tr w:rsidR="00FE6A04" w:rsidRPr="001B15F6" w14:paraId="00442000" w14:textId="77777777" w:rsidTr="000E6B69">
        <w:trPr>
          <w:trHeight w:val="499"/>
        </w:trPr>
        <w:tc>
          <w:tcPr>
            <w:tcW w:w="11194" w:type="dxa"/>
            <w:gridSpan w:val="11"/>
            <w:shd w:val="clear" w:color="auto" w:fill="auto"/>
          </w:tcPr>
          <w:p w14:paraId="6C3BCAAA" w14:textId="77777777" w:rsidR="00FE6A04" w:rsidRPr="001B15F6" w:rsidRDefault="00FE6A04" w:rsidP="007E5E30">
            <w:pPr>
              <w:jc w:val="center"/>
              <w:rPr>
                <w:b/>
                <w:szCs w:val="22"/>
              </w:rPr>
            </w:pPr>
            <w:r w:rsidRPr="001B15F6">
              <w:rPr>
                <w:b/>
                <w:szCs w:val="22"/>
              </w:rPr>
              <w:t>Вокал – соло</w:t>
            </w:r>
          </w:p>
          <w:p w14:paraId="4CDAC854" w14:textId="77777777" w:rsidR="00FE6A04" w:rsidRPr="001B15F6" w:rsidRDefault="00FE6A04" w:rsidP="007E5E30">
            <w:pPr>
              <w:widowControl w:val="0"/>
              <w:jc w:val="center"/>
              <w:rPr>
                <w:sz w:val="20"/>
                <w:szCs w:val="20"/>
              </w:rPr>
            </w:pPr>
            <w:r w:rsidRPr="001B15F6">
              <w:rPr>
                <w:b/>
                <w:szCs w:val="22"/>
              </w:rPr>
              <w:t>2 младшая группа 7 – 9 лет</w:t>
            </w:r>
          </w:p>
        </w:tc>
      </w:tr>
      <w:tr w:rsidR="00FE6A04" w:rsidRPr="001B15F6" w14:paraId="0BC39B13" w14:textId="77777777" w:rsidTr="000E6B69">
        <w:trPr>
          <w:trHeight w:val="537"/>
        </w:trPr>
        <w:tc>
          <w:tcPr>
            <w:tcW w:w="705" w:type="dxa"/>
            <w:gridSpan w:val="2"/>
            <w:shd w:val="clear" w:color="auto" w:fill="auto"/>
          </w:tcPr>
          <w:p w14:paraId="508C5F8A" w14:textId="77777777" w:rsidR="00FE6A04" w:rsidRPr="001B15F6" w:rsidRDefault="00FE6A04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43A0C2C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Валиахметова    Амина</w:t>
            </w:r>
          </w:p>
          <w:p w14:paraId="31F1D072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24D684CD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МАУДО «Детская музыкальная школа №2».г.Набережные Челны.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4B168B7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«Син сазынны уйнадын»тат .нар.песня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350B0FD2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7-9 лет</w:t>
            </w:r>
          </w:p>
        </w:tc>
        <w:tc>
          <w:tcPr>
            <w:tcW w:w="2413" w:type="dxa"/>
          </w:tcPr>
          <w:p w14:paraId="046AAEE1" w14:textId="77777777" w:rsidR="00FE6A04" w:rsidRPr="001B15F6" w:rsidRDefault="00FE6A04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Гайсина Рамиля Рамилевна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C23438" w:rsidRPr="001B15F6" w14:paraId="0F36FC3A" w14:textId="77777777" w:rsidTr="000E6B69">
        <w:trPr>
          <w:trHeight w:val="537"/>
        </w:trPr>
        <w:tc>
          <w:tcPr>
            <w:tcW w:w="705" w:type="dxa"/>
            <w:gridSpan w:val="2"/>
            <w:shd w:val="clear" w:color="auto" w:fill="auto"/>
          </w:tcPr>
          <w:p w14:paraId="6A20D741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8EED107" w14:textId="77777777" w:rsidR="00C23438" w:rsidRPr="00C23438" w:rsidRDefault="00C23438" w:rsidP="0094786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C23438">
              <w:rPr>
                <w:sz w:val="20"/>
                <w:szCs w:val="20"/>
                <w:lang w:val="ru-RU"/>
              </w:rPr>
              <w:t>Кочнева Милана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CD5A90C" w14:textId="77777777" w:rsidR="00C23438" w:rsidRPr="00C23438" w:rsidRDefault="00C23438" w:rsidP="00947867">
            <w:pPr>
              <w:pStyle w:val="a7"/>
              <w:rPr>
                <w:sz w:val="20"/>
                <w:szCs w:val="20"/>
                <w:lang w:val="ru-RU"/>
              </w:rPr>
            </w:pPr>
            <w:r w:rsidRPr="00C23438">
              <w:rPr>
                <w:sz w:val="20"/>
                <w:szCs w:val="20"/>
                <w:lang w:val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C31158" w14:textId="77777777" w:rsidR="00C23438" w:rsidRPr="00C23438" w:rsidRDefault="00C23438" w:rsidP="0094786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C23438">
              <w:rPr>
                <w:sz w:val="20"/>
                <w:szCs w:val="20"/>
                <w:lang w:val="ru-RU"/>
              </w:rPr>
              <w:t>Веснушки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57D2A98" w14:textId="77777777" w:rsidR="00C23438" w:rsidRPr="00C23438" w:rsidRDefault="00C23438" w:rsidP="0094786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413" w:type="dxa"/>
          </w:tcPr>
          <w:p w14:paraId="6DD7E9F3" w14:textId="77777777" w:rsidR="00C23438" w:rsidRPr="00C23438" w:rsidRDefault="00C23438" w:rsidP="00947867">
            <w:pPr>
              <w:pStyle w:val="a7"/>
              <w:rPr>
                <w:sz w:val="20"/>
                <w:szCs w:val="20"/>
                <w:lang w:val="ru-RU"/>
              </w:rPr>
            </w:pPr>
            <w:r w:rsidRPr="00C23438">
              <w:rPr>
                <w:sz w:val="20"/>
                <w:szCs w:val="20"/>
                <w:lang w:val="ru-RU"/>
              </w:rPr>
              <w:t>Руководитель: Саяхова Айгуль Фиргатовна Хореографы: Гареева Лилия Ильмировна, Аранжировщик:  Валиев Марат Минсабирович</w:t>
            </w:r>
          </w:p>
        </w:tc>
      </w:tr>
      <w:tr w:rsidR="00C23438" w:rsidRPr="001B15F6" w14:paraId="25A07EDB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4B76F4BE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D97F54A" w14:textId="77777777" w:rsidR="00C23438" w:rsidRPr="001B15F6" w:rsidRDefault="00C23438" w:rsidP="00350E17">
            <w:pPr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Медведева Виктория</w:t>
            </w:r>
          </w:p>
          <w:p w14:paraId="39A9F0AC" w14:textId="77777777" w:rsidR="00C23438" w:rsidRPr="001B15F6" w:rsidRDefault="00C23438" w:rsidP="00350E17">
            <w:pPr>
              <w:pStyle w:val="a7"/>
              <w:spacing w:after="0"/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4782D9B0" w14:textId="77777777" w:rsidR="00C23438" w:rsidRPr="00350E17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350E17">
              <w:rPr>
                <w:sz w:val="20"/>
                <w:szCs w:val="20"/>
                <w:lang w:val="ru-RU"/>
              </w:rPr>
              <w:t>МАУДО «Детская музыкальная школа №2».г.Набережные Челны.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E621AA" w14:textId="77777777" w:rsidR="00C23438" w:rsidRPr="001B15F6" w:rsidRDefault="00C23438" w:rsidP="00350E17">
            <w:pPr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Эстрадный вокал-соло</w:t>
            </w:r>
          </w:p>
          <w:p w14:paraId="74A6195F" w14:textId="77777777" w:rsidR="00C23438" w:rsidRPr="001B15F6" w:rsidRDefault="00C23438" w:rsidP="00350E17">
            <w:pPr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«Моя семья»</w:t>
            </w:r>
          </w:p>
          <w:p w14:paraId="23284E92" w14:textId="77777777" w:rsidR="00C23438" w:rsidRPr="001B15F6" w:rsidRDefault="00C23438" w:rsidP="00350E17">
            <w:r w:rsidRPr="001B15F6">
              <w:rPr>
                <w:sz w:val="18"/>
                <w:szCs w:val="18"/>
              </w:rPr>
              <w:t>А.Ермолов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C5B0796" w14:textId="77777777" w:rsidR="00C23438" w:rsidRPr="001B15F6" w:rsidRDefault="00C23438" w:rsidP="00350E17">
            <w:pPr>
              <w:pStyle w:val="a7"/>
              <w:spacing w:after="0"/>
            </w:pPr>
            <w:r w:rsidRPr="001B15F6">
              <w:rPr>
                <w:rFonts w:eastAsia="SimSun"/>
                <w:sz w:val="22"/>
                <w:szCs w:val="22"/>
              </w:rPr>
              <w:t>7-9 лет</w:t>
            </w:r>
          </w:p>
        </w:tc>
        <w:tc>
          <w:tcPr>
            <w:tcW w:w="2413" w:type="dxa"/>
          </w:tcPr>
          <w:p w14:paraId="2B3EE973" w14:textId="77777777" w:rsidR="00C23438" w:rsidRPr="001B15F6" w:rsidRDefault="00C23438" w:rsidP="00350E17">
            <w:pPr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Гайсина Рамиля Рамилевна</w:t>
            </w:r>
          </w:p>
          <w:p w14:paraId="278EA018" w14:textId="77777777" w:rsidR="00C23438" w:rsidRPr="001B15F6" w:rsidRDefault="00C23438" w:rsidP="00350E17"/>
        </w:tc>
      </w:tr>
      <w:tr w:rsidR="00C23438" w:rsidRPr="001B15F6" w14:paraId="0EBBAD5D" w14:textId="77777777" w:rsidTr="000E6B69">
        <w:tc>
          <w:tcPr>
            <w:tcW w:w="705" w:type="dxa"/>
            <w:gridSpan w:val="2"/>
            <w:shd w:val="clear" w:color="auto" w:fill="auto"/>
          </w:tcPr>
          <w:p w14:paraId="192F4BA3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67568E8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Даминова Малика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1466B11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МБОУ «Средняя общеобразовательная школа №12»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5863C66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«Я и ты»</w:t>
            </w:r>
          </w:p>
        </w:tc>
        <w:tc>
          <w:tcPr>
            <w:tcW w:w="1144" w:type="dxa"/>
            <w:gridSpan w:val="2"/>
          </w:tcPr>
          <w:p w14:paraId="29C7EB00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2 младшая группа: 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758F1F96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Юкина Лариса Ивановна</w:t>
            </w:r>
          </w:p>
        </w:tc>
      </w:tr>
      <w:tr w:rsidR="00C23438" w:rsidRPr="001B15F6" w14:paraId="75C26ABF" w14:textId="77777777" w:rsidTr="000E6B69">
        <w:trPr>
          <w:trHeight w:val="702"/>
        </w:trPr>
        <w:tc>
          <w:tcPr>
            <w:tcW w:w="705" w:type="dxa"/>
            <w:gridSpan w:val="2"/>
            <w:shd w:val="clear" w:color="auto" w:fill="auto"/>
          </w:tcPr>
          <w:p w14:paraId="50F6839A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C239B57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Халикова Альмира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D0B1DC4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4E81B4C7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101288F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«Капитошка»</w:t>
            </w:r>
          </w:p>
          <w:p w14:paraId="047DCFDE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Сл. Н.Осошник, Муз. В.Осошник</w:t>
            </w:r>
          </w:p>
        </w:tc>
        <w:tc>
          <w:tcPr>
            <w:tcW w:w="1144" w:type="dxa"/>
            <w:gridSpan w:val="2"/>
          </w:tcPr>
          <w:p w14:paraId="699C29EC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27013E5E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Вершинина Елена Рафиковна </w:t>
            </w:r>
          </w:p>
        </w:tc>
      </w:tr>
      <w:tr w:rsidR="00C23438" w:rsidRPr="001B15F6" w14:paraId="0D9D9BB3" w14:textId="77777777" w:rsidTr="000E6B69">
        <w:tc>
          <w:tcPr>
            <w:tcW w:w="705" w:type="dxa"/>
            <w:gridSpan w:val="2"/>
            <w:shd w:val="clear" w:color="auto" w:fill="auto"/>
          </w:tcPr>
          <w:p w14:paraId="3E860FFB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81FEDE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Софиянов Эльдар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BF73321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Образцовое вокальное объединение «Зимфиринки»</w:t>
            </w:r>
            <w:r w:rsidRPr="001B15F6">
              <w:rPr>
                <w:sz w:val="20"/>
                <w:szCs w:val="20"/>
              </w:rPr>
              <w:br/>
              <w:t xml:space="preserve">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713BE7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вокал, «Вместе»</w:t>
            </w:r>
          </w:p>
        </w:tc>
        <w:tc>
          <w:tcPr>
            <w:tcW w:w="1144" w:type="dxa"/>
            <w:gridSpan w:val="2"/>
          </w:tcPr>
          <w:p w14:paraId="3413C84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75F686C8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Хамитовна, </w:t>
            </w:r>
          </w:p>
        </w:tc>
      </w:tr>
      <w:tr w:rsidR="00C23438" w:rsidRPr="001B15F6" w14:paraId="22507492" w14:textId="77777777" w:rsidTr="000E6B69">
        <w:tc>
          <w:tcPr>
            <w:tcW w:w="705" w:type="dxa"/>
            <w:gridSpan w:val="2"/>
            <w:shd w:val="clear" w:color="auto" w:fill="auto"/>
          </w:tcPr>
          <w:p w14:paraId="726ACB03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5FB19A5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D13839F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Образцово-вокальное объединение «Зимфиринки»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AD1279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, «На заре, на зореньке», 3 мин</w:t>
            </w:r>
          </w:p>
        </w:tc>
        <w:tc>
          <w:tcPr>
            <w:tcW w:w="1144" w:type="dxa"/>
            <w:gridSpan w:val="2"/>
          </w:tcPr>
          <w:p w14:paraId="4AAA902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2 младшая группа, 9 лет</w:t>
            </w:r>
          </w:p>
        </w:tc>
        <w:tc>
          <w:tcPr>
            <w:tcW w:w="2413" w:type="dxa"/>
            <w:shd w:val="clear" w:color="auto" w:fill="auto"/>
          </w:tcPr>
          <w:p w14:paraId="0C6862F0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 </w:t>
            </w:r>
          </w:p>
          <w:p w14:paraId="1BA84AF6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32E70B31" w14:textId="77777777" w:rsidTr="000E6B69">
        <w:tc>
          <w:tcPr>
            <w:tcW w:w="705" w:type="dxa"/>
            <w:gridSpan w:val="2"/>
            <w:shd w:val="clear" w:color="auto" w:fill="auto"/>
          </w:tcPr>
          <w:p w14:paraId="0394B72C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B43B3F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Гайнуллина Элен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F5B6E7B" w14:textId="77777777" w:rsidR="00C23438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Образцовое вокальное объединение «Зимфиринки»</w:t>
            </w:r>
            <w:r w:rsidRPr="001B15F6">
              <w:rPr>
                <w:sz w:val="20"/>
                <w:szCs w:val="20"/>
              </w:rPr>
              <w:br/>
              <w:t xml:space="preserve"> г. Набережные Челны</w:t>
            </w:r>
          </w:p>
          <w:p w14:paraId="21AA529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E2FC9C5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вокал, «Кикимора болотная»</w:t>
            </w:r>
          </w:p>
        </w:tc>
        <w:tc>
          <w:tcPr>
            <w:tcW w:w="1144" w:type="dxa"/>
            <w:gridSpan w:val="2"/>
          </w:tcPr>
          <w:p w14:paraId="2A5C4CA8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31F5847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Хамитовна, </w:t>
            </w:r>
          </w:p>
        </w:tc>
      </w:tr>
      <w:tr w:rsidR="00C23438" w:rsidRPr="001B15F6" w14:paraId="1824FFC2" w14:textId="77777777" w:rsidTr="000E6B69">
        <w:tc>
          <w:tcPr>
            <w:tcW w:w="705" w:type="dxa"/>
            <w:gridSpan w:val="2"/>
            <w:shd w:val="clear" w:color="auto" w:fill="auto"/>
          </w:tcPr>
          <w:p w14:paraId="64A5215A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DFD6FA2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Пакканен Илья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EB06FF1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Образцовое вокальное объединение «Зимфиринки»</w:t>
            </w:r>
            <w:r w:rsidRPr="001B15F6">
              <w:rPr>
                <w:sz w:val="20"/>
                <w:szCs w:val="20"/>
              </w:rPr>
              <w:br/>
              <w:t xml:space="preserve">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C36571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Это в Сердце моем</w:t>
            </w:r>
          </w:p>
        </w:tc>
        <w:tc>
          <w:tcPr>
            <w:tcW w:w="1144" w:type="dxa"/>
            <w:gridSpan w:val="2"/>
          </w:tcPr>
          <w:p w14:paraId="40176150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2 младш</w:t>
            </w:r>
          </w:p>
        </w:tc>
        <w:tc>
          <w:tcPr>
            <w:tcW w:w="2413" w:type="dxa"/>
            <w:shd w:val="clear" w:color="auto" w:fill="auto"/>
          </w:tcPr>
          <w:p w14:paraId="5BFD1BE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Хамитовна, </w:t>
            </w:r>
          </w:p>
        </w:tc>
      </w:tr>
      <w:tr w:rsidR="00C23438" w:rsidRPr="001B15F6" w14:paraId="67EE9C9C" w14:textId="77777777" w:rsidTr="000E6B69">
        <w:tc>
          <w:tcPr>
            <w:tcW w:w="705" w:type="dxa"/>
            <w:gridSpan w:val="2"/>
            <w:shd w:val="clear" w:color="auto" w:fill="auto"/>
          </w:tcPr>
          <w:p w14:paraId="5E7472D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466993E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Мирзаянов Арслан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F11B205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Образцовое вокальное объединение «Зимфиринки»</w:t>
            </w:r>
            <w:r w:rsidRPr="001B15F6">
              <w:rPr>
                <w:sz w:val="20"/>
                <w:szCs w:val="20"/>
              </w:rPr>
              <w:br/>
              <w:t xml:space="preserve">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E74322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Гусары</w:t>
            </w:r>
          </w:p>
        </w:tc>
        <w:tc>
          <w:tcPr>
            <w:tcW w:w="1144" w:type="dxa"/>
            <w:gridSpan w:val="2"/>
          </w:tcPr>
          <w:p w14:paraId="7707369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2 младш</w:t>
            </w:r>
          </w:p>
        </w:tc>
        <w:tc>
          <w:tcPr>
            <w:tcW w:w="2413" w:type="dxa"/>
            <w:shd w:val="clear" w:color="auto" w:fill="auto"/>
          </w:tcPr>
          <w:p w14:paraId="6AC6CE8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Хамитовна, </w:t>
            </w:r>
          </w:p>
        </w:tc>
      </w:tr>
      <w:tr w:rsidR="00C23438" w:rsidRPr="001B15F6" w14:paraId="166BB006" w14:textId="77777777" w:rsidTr="000E6B69">
        <w:trPr>
          <w:trHeight w:val="254"/>
        </w:trPr>
        <w:tc>
          <w:tcPr>
            <w:tcW w:w="705" w:type="dxa"/>
            <w:gridSpan w:val="2"/>
            <w:shd w:val="clear" w:color="auto" w:fill="auto"/>
          </w:tcPr>
          <w:p w14:paraId="47FAFF1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318D6D9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Калинина Анастасия</w:t>
            </w:r>
          </w:p>
          <w:p w14:paraId="6AF6ECDD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1DE9D6AC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Зимфиринки,</w:t>
            </w:r>
          </w:p>
          <w:p w14:paraId="2EDD3CC2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870A1C2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Песня «Волшебник»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13FA9407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2-я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 xml:space="preserve">Младшая группа </w:t>
            </w:r>
          </w:p>
        </w:tc>
        <w:tc>
          <w:tcPr>
            <w:tcW w:w="2413" w:type="dxa"/>
            <w:shd w:val="clear" w:color="auto" w:fill="auto"/>
          </w:tcPr>
          <w:p w14:paraId="0F0D9076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Хасаншина Зимфира Хамитовна</w:t>
            </w:r>
          </w:p>
        </w:tc>
      </w:tr>
      <w:tr w:rsidR="00C23438" w:rsidRPr="001B15F6" w14:paraId="1B986580" w14:textId="77777777" w:rsidTr="000E6B69">
        <w:trPr>
          <w:trHeight w:val="254"/>
        </w:trPr>
        <w:tc>
          <w:tcPr>
            <w:tcW w:w="705" w:type="dxa"/>
            <w:gridSpan w:val="2"/>
            <w:shd w:val="clear" w:color="auto" w:fill="auto"/>
          </w:tcPr>
          <w:p w14:paraId="3C4C8FA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02FB95B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Димитрова Милана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1E6C109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2C883C1B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769661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"Села кошка на диету" муз. Костин, 3:09 мин.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3D73AE0D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8 лет </w:t>
            </w:r>
          </w:p>
        </w:tc>
        <w:tc>
          <w:tcPr>
            <w:tcW w:w="2413" w:type="dxa"/>
            <w:shd w:val="clear" w:color="auto" w:fill="auto"/>
          </w:tcPr>
          <w:p w14:paraId="19E9060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Смирнова Марина Анатольевна</w:t>
            </w:r>
            <w:r w:rsidRPr="001B15F6"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</w:rPr>
              <w:t xml:space="preserve"> </w:t>
            </w:r>
          </w:p>
        </w:tc>
      </w:tr>
      <w:tr w:rsidR="00C23438" w:rsidRPr="001B15F6" w14:paraId="0801A4D0" w14:textId="77777777" w:rsidTr="000E6B69">
        <w:trPr>
          <w:trHeight w:val="79"/>
        </w:trPr>
        <w:tc>
          <w:tcPr>
            <w:tcW w:w="705" w:type="dxa"/>
            <w:gridSpan w:val="2"/>
            <w:shd w:val="clear" w:color="auto" w:fill="auto"/>
          </w:tcPr>
          <w:p w14:paraId="407AB31F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E367B03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Ванюшин Матвей </w:t>
            </w:r>
          </w:p>
          <w:p w14:paraId="4B19F842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3E55D178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7D51CC18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60FBD50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Песня первоклассника Э.Ханк, 02.33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4DE84FF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9 лет</w:t>
            </w:r>
          </w:p>
        </w:tc>
        <w:tc>
          <w:tcPr>
            <w:tcW w:w="2413" w:type="dxa"/>
            <w:shd w:val="clear" w:color="auto" w:fill="auto"/>
          </w:tcPr>
          <w:p w14:paraId="47A109CC" w14:textId="77777777" w:rsidR="00C23438" w:rsidRPr="001B15F6" w:rsidRDefault="00C23438" w:rsidP="00350E17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Смирнова Марина Анатольевна</w:t>
            </w:r>
          </w:p>
        </w:tc>
      </w:tr>
      <w:tr w:rsidR="00C23438" w:rsidRPr="001B15F6" w14:paraId="02EDEFB8" w14:textId="77777777" w:rsidTr="000E6B69">
        <w:trPr>
          <w:trHeight w:val="423"/>
        </w:trPr>
        <w:tc>
          <w:tcPr>
            <w:tcW w:w="705" w:type="dxa"/>
            <w:gridSpan w:val="2"/>
            <w:shd w:val="clear" w:color="auto" w:fill="auto"/>
          </w:tcPr>
          <w:p w14:paraId="421C80E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5A89E06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Файзрахманова Диана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671C77F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Вокальная студия «Dreamy Voices» («Голоса мечты»), </w:t>
            </w:r>
          </w:p>
          <w:p w14:paraId="05FF4050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г.Набережные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52E33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 Ансамблевое пение/</w:t>
            </w:r>
          </w:p>
          <w:p w14:paraId="02E306D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«Человек Чудак»</w:t>
            </w:r>
          </w:p>
          <w:p w14:paraId="5A89AAB0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6E65FA3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2 Младшая</w:t>
            </w:r>
          </w:p>
        </w:tc>
        <w:tc>
          <w:tcPr>
            <w:tcW w:w="2413" w:type="dxa"/>
            <w:shd w:val="clear" w:color="auto" w:fill="auto"/>
          </w:tcPr>
          <w:p w14:paraId="593C8CAF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Гиниятуллина  Гузель Альфритовна</w:t>
            </w:r>
          </w:p>
        </w:tc>
      </w:tr>
      <w:tr w:rsidR="00C23438" w:rsidRPr="001B15F6" w14:paraId="3BE60373" w14:textId="77777777" w:rsidTr="000E6B69">
        <w:tc>
          <w:tcPr>
            <w:tcW w:w="705" w:type="dxa"/>
            <w:gridSpan w:val="2"/>
            <w:shd w:val="clear" w:color="auto" w:fill="auto"/>
          </w:tcPr>
          <w:p w14:paraId="7D1206A9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79670A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Чепкасова 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16D107D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МАУДО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«Центр детского творчества №16 «Огниво»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B15F6">
              <w:rPr>
                <w:sz w:val="20"/>
                <w:szCs w:val="20"/>
                <w:lang w:val="ru-RU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1E400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 xml:space="preserve">Соло, </w:t>
            </w:r>
          </w:p>
          <w:p w14:paraId="538A7A3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«Буги – вуги для осьминога»</w:t>
            </w:r>
          </w:p>
        </w:tc>
        <w:tc>
          <w:tcPr>
            <w:tcW w:w="1144" w:type="dxa"/>
            <w:gridSpan w:val="2"/>
          </w:tcPr>
          <w:p w14:paraId="027EB88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7-9 лет</w:t>
            </w:r>
          </w:p>
        </w:tc>
        <w:tc>
          <w:tcPr>
            <w:tcW w:w="2413" w:type="dxa"/>
            <w:shd w:val="clear" w:color="auto" w:fill="auto"/>
          </w:tcPr>
          <w:p w14:paraId="527A60F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Юкина Лариса Ивановна</w:t>
            </w:r>
          </w:p>
        </w:tc>
      </w:tr>
      <w:tr w:rsidR="00C23438" w:rsidRPr="001B15F6" w14:paraId="76A6CBB1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021F33F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2192E6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Ямалтдинова Самира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B15C43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D15558F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Вокал (соло)</w:t>
            </w:r>
          </w:p>
          <w:p w14:paraId="26800A2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«Малыш и Карлсон»</w:t>
            </w:r>
          </w:p>
          <w:p w14:paraId="1911F3F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03:40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0C8883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  <w:lang w:val="ru-RU"/>
              </w:rPr>
              <w:t>9 лет</w:t>
            </w:r>
          </w:p>
        </w:tc>
        <w:tc>
          <w:tcPr>
            <w:tcW w:w="2413" w:type="dxa"/>
          </w:tcPr>
          <w:p w14:paraId="081DB49E" w14:textId="77777777" w:rsidR="00C23438" w:rsidRPr="00350E17" w:rsidRDefault="00C23438" w:rsidP="00EF368F">
            <w:pPr>
              <w:pStyle w:val="a7"/>
              <w:spacing w:after="0"/>
              <w:rPr>
                <w:sz w:val="18"/>
                <w:szCs w:val="20"/>
                <w:lang w:val="ru-RU"/>
              </w:rPr>
            </w:pPr>
            <w:r w:rsidRPr="00350E17">
              <w:rPr>
                <w:sz w:val="18"/>
                <w:szCs w:val="20"/>
                <w:lang w:val="ru-RU"/>
              </w:rPr>
              <w:t>Руководитель: Саяхова Айгуль Фиргатовна Хореограф: Базентинова Наталья Александровна Аранжировщик:  Валиев Марат Минсабирович</w:t>
            </w:r>
          </w:p>
        </w:tc>
      </w:tr>
      <w:tr w:rsidR="00C23438" w:rsidRPr="001B15F6" w14:paraId="2FB0B1DB" w14:textId="77777777" w:rsidTr="000E6B69">
        <w:trPr>
          <w:trHeight w:val="349"/>
        </w:trPr>
        <w:tc>
          <w:tcPr>
            <w:tcW w:w="705" w:type="dxa"/>
            <w:gridSpan w:val="2"/>
            <w:shd w:val="clear" w:color="auto" w:fill="auto"/>
          </w:tcPr>
          <w:p w14:paraId="77E12B4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44624E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Булдакова София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201765F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D2701E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0C813AF6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«Песенка эскимоса»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4BFB7D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7 лет</w:t>
            </w:r>
          </w:p>
        </w:tc>
        <w:tc>
          <w:tcPr>
            <w:tcW w:w="2413" w:type="dxa"/>
          </w:tcPr>
          <w:p w14:paraId="59FBE5EE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Педагог : До</w:t>
            </w:r>
            <w:r>
              <w:rPr>
                <w:sz w:val="20"/>
                <w:szCs w:val="20"/>
              </w:rPr>
              <w:t xml:space="preserve">арбекова Светлана </w:t>
            </w:r>
            <w:r w:rsidRPr="001B15F6">
              <w:rPr>
                <w:sz w:val="20"/>
                <w:szCs w:val="20"/>
              </w:rPr>
              <w:t>Александровна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Концертмейстер : Волгина Юлия Николаевна</w:t>
            </w:r>
            <w:r>
              <w:rPr>
                <w:sz w:val="20"/>
                <w:szCs w:val="20"/>
              </w:rPr>
              <w:t xml:space="preserve"> </w:t>
            </w:r>
            <w:r w:rsidRPr="001B15F6">
              <w:rPr>
                <w:sz w:val="20"/>
                <w:szCs w:val="20"/>
              </w:rPr>
              <w:t>Хореограф: Поплавская Екатерина Алексевна</w:t>
            </w:r>
          </w:p>
        </w:tc>
      </w:tr>
      <w:tr w:rsidR="00C23438" w:rsidRPr="001B15F6" w14:paraId="03DED1E4" w14:textId="77777777" w:rsidTr="000E6B69">
        <w:trPr>
          <w:trHeight w:val="255"/>
        </w:trPr>
        <w:tc>
          <w:tcPr>
            <w:tcW w:w="705" w:type="dxa"/>
            <w:gridSpan w:val="2"/>
            <w:shd w:val="clear" w:color="auto" w:fill="auto"/>
          </w:tcPr>
          <w:p w14:paraId="28A3E298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238B85D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Абдулаева Зарина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50584C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C39A9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56A9C5A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«Маленький блюз»</w:t>
            </w:r>
          </w:p>
          <w:p w14:paraId="4A10BD4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7F39772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8 лет</w:t>
            </w:r>
          </w:p>
        </w:tc>
        <w:tc>
          <w:tcPr>
            <w:tcW w:w="2413" w:type="dxa"/>
            <w:vMerge w:val="restart"/>
          </w:tcPr>
          <w:p w14:paraId="5A9CD567" w14:textId="77777777" w:rsidR="00C23438" w:rsidRPr="001B15F6" w:rsidRDefault="00C23438" w:rsidP="00E53914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едагог : Додарбекова Светлана </w:t>
            </w:r>
            <w:r w:rsidRPr="001B15F6">
              <w:rPr>
                <w:sz w:val="20"/>
                <w:szCs w:val="20"/>
              </w:rPr>
              <w:t>Александровна</w:t>
            </w:r>
          </w:p>
          <w:p w14:paraId="4DB3C023" w14:textId="77777777" w:rsidR="00C23438" w:rsidRPr="001B15F6" w:rsidRDefault="00C23438" w:rsidP="00E53914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Концертмейстер : Волгина Юлия Николаевна</w:t>
            </w:r>
          </w:p>
        </w:tc>
      </w:tr>
      <w:tr w:rsidR="00C23438" w:rsidRPr="001B15F6" w14:paraId="256BDE4F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1626BCC5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7249A1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Стяжкина Маруся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238845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D395CC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2CA975C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«Песенка поросенка Фунтика»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C18D75E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8 лет</w:t>
            </w:r>
          </w:p>
        </w:tc>
        <w:tc>
          <w:tcPr>
            <w:tcW w:w="2413" w:type="dxa"/>
            <w:vMerge/>
          </w:tcPr>
          <w:p w14:paraId="600B1D32" w14:textId="77777777" w:rsidR="00C23438" w:rsidRPr="001B15F6" w:rsidRDefault="00C23438" w:rsidP="00E53914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6804CD54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363C39B1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F7E0F9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Шипунов Александр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229215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г. Набережные челны. </w:t>
            </w:r>
            <w:r w:rsidRPr="001B15F6">
              <w:rPr>
                <w:sz w:val="20"/>
                <w:szCs w:val="20"/>
              </w:rPr>
              <w:lastRenderedPageBreak/>
              <w:t>МАУДО ДМШ № 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F01E3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lastRenderedPageBreak/>
              <w:t>Эстрадный вокал.</w:t>
            </w:r>
          </w:p>
          <w:p w14:paraId="3CC4964D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lastRenderedPageBreak/>
              <w:t>«Россиянка»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CC6CBC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413" w:type="dxa"/>
            <w:vMerge/>
          </w:tcPr>
          <w:p w14:paraId="5184A04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7462718B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1B46090D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8D60306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Шадрин Андрей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53EEC12" w14:textId="77777777" w:rsidR="00C23438" w:rsidRPr="001B15F6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9F3682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59EF4C26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«Мама»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C493F8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  лет</w:t>
            </w:r>
          </w:p>
        </w:tc>
        <w:tc>
          <w:tcPr>
            <w:tcW w:w="2413" w:type="dxa"/>
          </w:tcPr>
          <w:p w14:paraId="3117AD5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едагог : Додарбекова Светлана А</w:t>
            </w:r>
            <w:r w:rsidRPr="001B15F6">
              <w:rPr>
                <w:sz w:val="20"/>
                <w:szCs w:val="20"/>
              </w:rPr>
              <w:t>лександровна</w:t>
            </w:r>
          </w:p>
        </w:tc>
      </w:tr>
      <w:tr w:rsidR="00C23438" w:rsidRPr="001B15F6" w14:paraId="31C74EB0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7FAADA80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588D6E30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Феткуллова Диляра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4C913D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10BB26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68C78D8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«Я леплю из пластилина»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A8C6C5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8 лет</w:t>
            </w:r>
          </w:p>
        </w:tc>
        <w:tc>
          <w:tcPr>
            <w:tcW w:w="2413" w:type="dxa"/>
            <w:vMerge w:val="restart"/>
          </w:tcPr>
          <w:p w14:paraId="08256E0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едагог : Додарбекова Светлана </w:t>
            </w:r>
            <w:r w:rsidRPr="001B15F6">
              <w:rPr>
                <w:sz w:val="20"/>
                <w:szCs w:val="20"/>
              </w:rPr>
              <w:t>Александровна</w:t>
            </w:r>
          </w:p>
          <w:p w14:paraId="1EFB826D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Концертмейстер : Волгина Юлия Николаевна</w:t>
            </w:r>
          </w:p>
        </w:tc>
      </w:tr>
      <w:tr w:rsidR="00C23438" w:rsidRPr="001B15F6" w14:paraId="3BCE1E1D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46228D8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69C5AD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Бездень Дмитрий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755F26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7411C68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07EB841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 Птица счастья»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1375D0A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 лет</w:t>
            </w:r>
          </w:p>
        </w:tc>
        <w:tc>
          <w:tcPr>
            <w:tcW w:w="2413" w:type="dxa"/>
            <w:vMerge/>
          </w:tcPr>
          <w:p w14:paraId="73F93E0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658BB48A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6D660A9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EB1045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Байгулов Эдгард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800748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82CFF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</w:t>
            </w:r>
          </w:p>
          <w:p w14:paraId="5971BCD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«Белый слон»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B65F98A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 лет</w:t>
            </w:r>
          </w:p>
        </w:tc>
        <w:tc>
          <w:tcPr>
            <w:tcW w:w="2413" w:type="dxa"/>
            <w:vMerge/>
          </w:tcPr>
          <w:p w14:paraId="12230BE3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6A735054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3B9A115D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098E099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Додарбеков Илья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23ED0FD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884B4A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</w:t>
            </w:r>
          </w:p>
          <w:p w14:paraId="7612F11C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«Говорят, дельфины говорят»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FB8B0D6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 лет</w:t>
            </w:r>
          </w:p>
        </w:tc>
        <w:tc>
          <w:tcPr>
            <w:tcW w:w="2413" w:type="dxa"/>
            <w:vMerge/>
          </w:tcPr>
          <w:p w14:paraId="7B64F0B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0B4AAC8A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64DD9B0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49146B1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Хаипова Мария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451C465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E85D8F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</w:t>
            </w:r>
          </w:p>
          <w:p w14:paraId="105A355B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 А снег идет»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FBDA804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9 лет</w:t>
            </w:r>
          </w:p>
        </w:tc>
        <w:tc>
          <w:tcPr>
            <w:tcW w:w="2413" w:type="dxa"/>
            <w:vMerge/>
          </w:tcPr>
          <w:p w14:paraId="59E397FD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</w:p>
        </w:tc>
      </w:tr>
      <w:tr w:rsidR="00C23438" w:rsidRPr="001B15F6" w14:paraId="680ACFE6" w14:textId="77777777" w:rsidTr="000E6B69">
        <w:trPr>
          <w:trHeight w:val="122"/>
        </w:trPr>
        <w:tc>
          <w:tcPr>
            <w:tcW w:w="705" w:type="dxa"/>
            <w:gridSpan w:val="2"/>
            <w:shd w:val="clear" w:color="auto" w:fill="auto"/>
          </w:tcPr>
          <w:p w14:paraId="4AC9E5A0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E7B0D82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Абдурашитов Айрат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1C1FAAA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B9F557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4E06038A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«Мы купили пианино»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7C2A56A" w14:textId="77777777" w:rsidR="00C23438" w:rsidRPr="001B15F6" w:rsidRDefault="00C23438" w:rsidP="00EF368F">
            <w:pPr>
              <w:pStyle w:val="a7"/>
              <w:spacing w:after="0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8 лет</w:t>
            </w:r>
          </w:p>
        </w:tc>
        <w:tc>
          <w:tcPr>
            <w:tcW w:w="2413" w:type="dxa"/>
          </w:tcPr>
          <w:p w14:paraId="6150BD01" w14:textId="77777777" w:rsidR="00C23438" w:rsidRPr="00405980" w:rsidRDefault="00C23438" w:rsidP="00EF368F">
            <w:pPr>
              <w:pStyle w:val="a7"/>
              <w:spacing w:after="0"/>
              <w:rPr>
                <w:sz w:val="18"/>
                <w:szCs w:val="20"/>
              </w:rPr>
            </w:pPr>
            <w:r w:rsidRPr="00405980">
              <w:rPr>
                <w:sz w:val="18"/>
                <w:szCs w:val="20"/>
              </w:rPr>
              <w:t>Педагог : Додарбекова Светлана Александровна</w:t>
            </w:r>
          </w:p>
          <w:p w14:paraId="716FC5F9" w14:textId="77777777" w:rsidR="00C23438" w:rsidRPr="00405980" w:rsidRDefault="00C23438" w:rsidP="00EF368F">
            <w:pPr>
              <w:pStyle w:val="a7"/>
              <w:spacing w:after="0"/>
              <w:rPr>
                <w:sz w:val="18"/>
                <w:szCs w:val="20"/>
              </w:rPr>
            </w:pPr>
            <w:r w:rsidRPr="00405980">
              <w:rPr>
                <w:sz w:val="18"/>
                <w:szCs w:val="20"/>
              </w:rPr>
              <w:t>Концертмейстер: Волгина Юлия Николаевна,</w:t>
            </w:r>
            <w:r w:rsidRPr="00405980">
              <w:rPr>
                <w:sz w:val="18"/>
                <w:szCs w:val="20"/>
                <w:lang w:val="ru-RU"/>
              </w:rPr>
              <w:t xml:space="preserve"> </w:t>
            </w:r>
            <w:r w:rsidRPr="00405980">
              <w:rPr>
                <w:sz w:val="18"/>
                <w:szCs w:val="20"/>
              </w:rPr>
              <w:t>Хореограф : Поплавская Екатерина Алексеевна</w:t>
            </w:r>
          </w:p>
        </w:tc>
      </w:tr>
      <w:tr w:rsidR="00C23438" w:rsidRPr="001B15F6" w14:paraId="010D30AD" w14:textId="77777777" w:rsidTr="000E6B69">
        <w:tc>
          <w:tcPr>
            <w:tcW w:w="11194" w:type="dxa"/>
            <w:gridSpan w:val="11"/>
            <w:shd w:val="clear" w:color="auto" w:fill="auto"/>
          </w:tcPr>
          <w:p w14:paraId="01D6A0DF" w14:textId="77777777" w:rsidR="00C23438" w:rsidRPr="00EF368F" w:rsidRDefault="00C23438" w:rsidP="000B0BB3">
            <w:pPr>
              <w:jc w:val="center"/>
              <w:rPr>
                <w:b/>
                <w:sz w:val="32"/>
                <w:szCs w:val="22"/>
              </w:rPr>
            </w:pPr>
            <w:r w:rsidRPr="00EF368F">
              <w:rPr>
                <w:b/>
                <w:sz w:val="32"/>
                <w:szCs w:val="22"/>
              </w:rPr>
              <w:t>14.50-16.00</w:t>
            </w:r>
          </w:p>
          <w:p w14:paraId="21E63739" w14:textId="77777777" w:rsidR="00C23438" w:rsidRPr="00405980" w:rsidRDefault="00C23438" w:rsidP="000B0BB3">
            <w:pPr>
              <w:jc w:val="center"/>
              <w:rPr>
                <w:b/>
                <w:sz w:val="8"/>
                <w:szCs w:val="22"/>
              </w:rPr>
            </w:pPr>
          </w:p>
          <w:p w14:paraId="17E13FA2" w14:textId="77777777" w:rsidR="00C23438" w:rsidRPr="001B15F6" w:rsidRDefault="00C23438" w:rsidP="000B0BB3">
            <w:pPr>
              <w:jc w:val="center"/>
              <w:rPr>
                <w:b/>
                <w:szCs w:val="22"/>
              </w:rPr>
            </w:pPr>
            <w:r w:rsidRPr="001B15F6">
              <w:rPr>
                <w:b/>
                <w:szCs w:val="22"/>
              </w:rPr>
              <w:t>Вокал – ансамбль</w:t>
            </w:r>
          </w:p>
          <w:p w14:paraId="3752DDA1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1B15F6">
              <w:rPr>
                <w:b/>
                <w:szCs w:val="22"/>
              </w:rPr>
              <w:t>средняя группа  10-12 лет</w:t>
            </w:r>
          </w:p>
        </w:tc>
      </w:tr>
      <w:tr w:rsidR="00C23438" w:rsidRPr="001B15F6" w14:paraId="3177DFEF" w14:textId="77777777" w:rsidTr="000E6B69">
        <w:tc>
          <w:tcPr>
            <w:tcW w:w="705" w:type="dxa"/>
            <w:gridSpan w:val="2"/>
            <w:shd w:val="clear" w:color="auto" w:fill="auto"/>
          </w:tcPr>
          <w:p w14:paraId="7210FF63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1226F0E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Ансамбль «Виктория»</w:t>
            </w:r>
          </w:p>
          <w:p w14:paraId="710B354A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Группа «Мечта»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608437B" w14:textId="77777777" w:rsidR="00C23438" w:rsidRPr="00EF368F" w:rsidRDefault="00C23438" w:rsidP="00376AC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sz w:val="20"/>
                <w:szCs w:val="20"/>
              </w:rPr>
              <w:t xml:space="preserve"> </w:t>
            </w:r>
            <w:r w:rsidRPr="00EF368F">
              <w:rPr>
                <w:sz w:val="20"/>
                <w:szCs w:val="20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11993B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Ансамбль, </w:t>
            </w:r>
          </w:p>
          <w:p w14:paraId="3C303437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«За мечтой»</w:t>
            </w:r>
          </w:p>
          <w:p w14:paraId="204FFC45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378DB830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средняя</w:t>
            </w:r>
          </w:p>
          <w:p w14:paraId="52DFCA1A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группа: </w:t>
            </w:r>
          </w:p>
          <w:p w14:paraId="6E5917EA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6AF76F5B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Юкина Лариса Ивановна</w:t>
            </w:r>
          </w:p>
        </w:tc>
      </w:tr>
      <w:tr w:rsidR="00C23438" w:rsidRPr="001B15F6" w14:paraId="52A7D128" w14:textId="77777777" w:rsidTr="000E6B69">
        <w:tc>
          <w:tcPr>
            <w:tcW w:w="705" w:type="dxa"/>
            <w:gridSpan w:val="2"/>
            <w:shd w:val="clear" w:color="auto" w:fill="auto"/>
          </w:tcPr>
          <w:p w14:paraId="5ED6A0A0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ADCFAEE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Анциферов Егор</w:t>
            </w:r>
          </w:p>
          <w:p w14:paraId="3A937060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  <w:p w14:paraId="454AECB7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Кирпу Наталья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667FA26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3DF4838F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67D32C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«Я мечтаю о чуде»</w:t>
            </w:r>
          </w:p>
          <w:p w14:paraId="721D3119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Сл. и муз. А. Ермолова</w:t>
            </w:r>
          </w:p>
        </w:tc>
        <w:tc>
          <w:tcPr>
            <w:tcW w:w="1144" w:type="dxa"/>
            <w:gridSpan w:val="2"/>
          </w:tcPr>
          <w:p w14:paraId="64F17E6C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1F8BD645" w14:textId="77777777" w:rsidR="00C23438" w:rsidRPr="00EF368F" w:rsidRDefault="00C23438" w:rsidP="00F364B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Вершинина Елена Рафиковна </w:t>
            </w:r>
          </w:p>
        </w:tc>
      </w:tr>
      <w:tr w:rsidR="00C23438" w:rsidRPr="001B15F6" w14:paraId="4F1EEAA9" w14:textId="77777777" w:rsidTr="000E6B69">
        <w:tc>
          <w:tcPr>
            <w:tcW w:w="705" w:type="dxa"/>
            <w:gridSpan w:val="2"/>
            <w:shd w:val="clear" w:color="auto" w:fill="auto"/>
          </w:tcPr>
          <w:p w14:paraId="0B0FDF4D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AF6326F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Ансамбль «Виктория»</w:t>
            </w:r>
          </w:p>
          <w:p w14:paraId="51F9C5A2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Группа «Вдохновение»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61FB4AF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МАУДО «Центр детского творчества №16 «Огниво»</w:t>
            </w:r>
            <w:r>
              <w:rPr>
                <w:sz w:val="20"/>
                <w:szCs w:val="20"/>
              </w:rPr>
              <w:t xml:space="preserve"> </w:t>
            </w:r>
            <w:r w:rsidRPr="00EF368F">
              <w:rPr>
                <w:sz w:val="20"/>
                <w:szCs w:val="20"/>
              </w:rPr>
              <w:t>г. Наб.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639FCD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«Вершины»</w:t>
            </w:r>
          </w:p>
          <w:p w14:paraId="3DF649A0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2C7343E9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средняя</w:t>
            </w:r>
          </w:p>
          <w:p w14:paraId="5D0111BE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группа: </w:t>
            </w:r>
          </w:p>
          <w:p w14:paraId="0D128689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1ABFE773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Юкина Лариса Ивановна</w:t>
            </w:r>
          </w:p>
        </w:tc>
      </w:tr>
      <w:tr w:rsidR="00C23438" w:rsidRPr="001B15F6" w14:paraId="1E4210BC" w14:textId="77777777" w:rsidTr="000E6B69">
        <w:trPr>
          <w:trHeight w:val="1427"/>
        </w:trPr>
        <w:tc>
          <w:tcPr>
            <w:tcW w:w="705" w:type="dxa"/>
            <w:gridSpan w:val="2"/>
            <w:shd w:val="clear" w:color="auto" w:fill="auto"/>
          </w:tcPr>
          <w:p w14:paraId="701D44F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DEB7CF7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Вокальная студия «Капель»</w:t>
            </w:r>
          </w:p>
          <w:p w14:paraId="3E25E347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11-12 лет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E8CE293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DCFBB2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Вокал (ансамбль)</w:t>
            </w:r>
          </w:p>
          <w:p w14:paraId="71B08A6B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«Зеленая карета»</w:t>
            </w:r>
          </w:p>
          <w:p w14:paraId="1CBB11E6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03:30</w:t>
            </w:r>
          </w:p>
        </w:tc>
        <w:tc>
          <w:tcPr>
            <w:tcW w:w="1144" w:type="dxa"/>
            <w:gridSpan w:val="2"/>
          </w:tcPr>
          <w:p w14:paraId="4FAA751A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595B4A66" w14:textId="77777777" w:rsidR="00C23438" w:rsidRPr="00EF368F" w:rsidRDefault="00C23438" w:rsidP="00E000A4">
            <w:pPr>
              <w:pStyle w:val="a7"/>
              <w:spacing w:after="0"/>
              <w:rPr>
                <w:sz w:val="18"/>
                <w:szCs w:val="20"/>
              </w:rPr>
            </w:pPr>
            <w:r w:rsidRPr="00EF368F">
              <w:rPr>
                <w:sz w:val="18"/>
                <w:szCs w:val="20"/>
              </w:rPr>
              <w:t>Руководитель: Саяхова Айгуль Фиргатовна Педагог по актерскому мастерству: Ялалова Зулейха Тимуровна Аранжировщик:  Валиев Марат Минсабирович</w:t>
            </w:r>
          </w:p>
        </w:tc>
      </w:tr>
      <w:tr w:rsidR="00C23438" w:rsidRPr="001B15F6" w14:paraId="280A1009" w14:textId="77777777" w:rsidTr="000E6B69">
        <w:tc>
          <w:tcPr>
            <w:tcW w:w="705" w:type="dxa"/>
            <w:gridSpan w:val="2"/>
            <w:shd w:val="clear" w:color="auto" w:fill="auto"/>
          </w:tcPr>
          <w:p w14:paraId="6788C26D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497D067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Гадельшина Аделя и Колупаева Елизавета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4F22BC1C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Образцово вокальное объединение «Зимфиринки»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975CF6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«Все впереди» Анна Петряшева</w:t>
            </w:r>
          </w:p>
        </w:tc>
        <w:tc>
          <w:tcPr>
            <w:tcW w:w="1144" w:type="dxa"/>
            <w:gridSpan w:val="2"/>
          </w:tcPr>
          <w:p w14:paraId="03D5F43B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</w:t>
            </w:r>
          </w:p>
        </w:tc>
        <w:tc>
          <w:tcPr>
            <w:tcW w:w="2413" w:type="dxa"/>
            <w:shd w:val="clear" w:color="auto" w:fill="auto"/>
          </w:tcPr>
          <w:p w14:paraId="42072B04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Хасаншина Зимфира Хамитовна</w:t>
            </w:r>
          </w:p>
        </w:tc>
      </w:tr>
      <w:tr w:rsidR="00C23438" w:rsidRPr="001B15F6" w14:paraId="3388D131" w14:textId="77777777" w:rsidTr="000E6B69">
        <w:tc>
          <w:tcPr>
            <w:tcW w:w="705" w:type="dxa"/>
            <w:gridSpan w:val="2"/>
            <w:shd w:val="clear" w:color="auto" w:fill="auto"/>
          </w:tcPr>
          <w:p w14:paraId="251600CA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828FEDA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«Зимфиринки»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7C5D740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Образцово вокальное объединение «Зимфиринки»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DF74DD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«Татар кызы»</w:t>
            </w:r>
            <w:r>
              <w:rPr>
                <w:sz w:val="20"/>
                <w:szCs w:val="20"/>
              </w:rPr>
              <w:t xml:space="preserve"> </w:t>
            </w:r>
            <w:r w:rsidRPr="00EF368F">
              <w:rPr>
                <w:sz w:val="20"/>
                <w:szCs w:val="20"/>
              </w:rPr>
              <w:t>Композитор</w:t>
            </w:r>
            <w:r>
              <w:rPr>
                <w:sz w:val="20"/>
                <w:szCs w:val="20"/>
              </w:rPr>
              <w:t xml:space="preserve"> </w:t>
            </w:r>
            <w:r w:rsidRPr="00EF368F">
              <w:rPr>
                <w:sz w:val="20"/>
                <w:szCs w:val="20"/>
              </w:rPr>
              <w:t>Гульназ Закирова</w:t>
            </w:r>
          </w:p>
        </w:tc>
        <w:tc>
          <w:tcPr>
            <w:tcW w:w="1144" w:type="dxa"/>
            <w:gridSpan w:val="2"/>
          </w:tcPr>
          <w:p w14:paraId="0693081F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10-12</w:t>
            </w:r>
          </w:p>
        </w:tc>
        <w:tc>
          <w:tcPr>
            <w:tcW w:w="2413" w:type="dxa"/>
            <w:shd w:val="clear" w:color="auto" w:fill="auto"/>
          </w:tcPr>
          <w:p w14:paraId="51AB4BD3" w14:textId="77777777" w:rsidR="00C23438" w:rsidRPr="00EF368F" w:rsidRDefault="00C23438" w:rsidP="00E000A4">
            <w:pPr>
              <w:pStyle w:val="a7"/>
              <w:spacing w:after="0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Хасаншина Зимфира Хамитовна</w:t>
            </w:r>
          </w:p>
        </w:tc>
      </w:tr>
      <w:tr w:rsidR="00C23438" w:rsidRPr="001B15F6" w14:paraId="4629D696" w14:textId="77777777" w:rsidTr="000E6B69">
        <w:tc>
          <w:tcPr>
            <w:tcW w:w="705" w:type="dxa"/>
            <w:gridSpan w:val="2"/>
            <w:shd w:val="clear" w:color="auto" w:fill="auto"/>
          </w:tcPr>
          <w:p w14:paraId="22CE221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8FE854D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Melody Kids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74CB69C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15065E22" w14:textId="77777777" w:rsidR="00C23438" w:rsidRPr="00EF368F" w:rsidRDefault="00C23438" w:rsidP="00376AC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0560190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 «О той весне»</w:t>
            </w:r>
          </w:p>
          <w:p w14:paraId="6E86C887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3:40</w:t>
            </w:r>
          </w:p>
        </w:tc>
        <w:tc>
          <w:tcPr>
            <w:tcW w:w="1144" w:type="dxa"/>
            <w:gridSpan w:val="2"/>
          </w:tcPr>
          <w:p w14:paraId="43C7CD5E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Средняя группа. </w:t>
            </w:r>
          </w:p>
        </w:tc>
        <w:tc>
          <w:tcPr>
            <w:tcW w:w="2413" w:type="dxa"/>
            <w:shd w:val="clear" w:color="auto" w:fill="auto"/>
          </w:tcPr>
          <w:p w14:paraId="631E5F65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 xml:space="preserve">Гиниятуллина </w:t>
            </w:r>
          </w:p>
          <w:p w14:paraId="1F3E9423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F368F">
              <w:rPr>
                <w:sz w:val="20"/>
                <w:szCs w:val="20"/>
              </w:rPr>
              <w:t>ГузельАльфритовна</w:t>
            </w:r>
          </w:p>
          <w:p w14:paraId="3EC5D284" w14:textId="77777777" w:rsidR="00C23438" w:rsidRPr="00EF368F" w:rsidRDefault="00C23438" w:rsidP="00E000A4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C23438" w:rsidRPr="001B15F6" w14:paraId="2C29C52F" w14:textId="77777777" w:rsidTr="000E6B69">
        <w:tc>
          <w:tcPr>
            <w:tcW w:w="11194" w:type="dxa"/>
            <w:gridSpan w:val="11"/>
            <w:shd w:val="clear" w:color="auto" w:fill="auto"/>
          </w:tcPr>
          <w:p w14:paraId="4E1A2104" w14:textId="77777777" w:rsidR="00C23438" w:rsidRPr="001B15F6" w:rsidRDefault="00C23438" w:rsidP="000B0BB3">
            <w:pPr>
              <w:jc w:val="center"/>
              <w:rPr>
                <w:b/>
                <w:szCs w:val="22"/>
              </w:rPr>
            </w:pPr>
            <w:r w:rsidRPr="001B15F6">
              <w:rPr>
                <w:b/>
                <w:szCs w:val="22"/>
              </w:rPr>
              <w:t>Вокал – соло</w:t>
            </w:r>
          </w:p>
          <w:p w14:paraId="5B717F34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1B15F6">
              <w:rPr>
                <w:b/>
                <w:szCs w:val="22"/>
              </w:rPr>
              <w:t>средняя группа  10-12 лет</w:t>
            </w:r>
          </w:p>
        </w:tc>
      </w:tr>
      <w:tr w:rsidR="00C23438" w:rsidRPr="001B15F6" w14:paraId="3192E554" w14:textId="77777777" w:rsidTr="000E6B69">
        <w:tc>
          <w:tcPr>
            <w:tcW w:w="705" w:type="dxa"/>
            <w:gridSpan w:val="2"/>
            <w:shd w:val="clear" w:color="auto" w:fill="auto"/>
          </w:tcPr>
          <w:p w14:paraId="597E6700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1425D6A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Анциферов Егор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4A06935C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795000D1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0D3C4E4F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«Родина» </w:t>
            </w:r>
          </w:p>
          <w:p w14:paraId="5D94F441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муз. и сл. Романа Артюхова</w:t>
            </w:r>
          </w:p>
        </w:tc>
        <w:tc>
          <w:tcPr>
            <w:tcW w:w="1144" w:type="dxa"/>
            <w:gridSpan w:val="2"/>
          </w:tcPr>
          <w:p w14:paraId="366B4D5C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4D83A3E7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Вершинина Елена Рафиковна</w:t>
            </w:r>
          </w:p>
          <w:p w14:paraId="4E33BAD2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 </w:t>
            </w:r>
          </w:p>
        </w:tc>
      </w:tr>
      <w:tr w:rsidR="00C23438" w:rsidRPr="001B15F6" w14:paraId="64602C8C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6B74959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29BA60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Магданурова Азалия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583D7B90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</w:t>
            </w:r>
            <w:r>
              <w:rPr>
                <w:sz w:val="18"/>
                <w:szCs w:val="18"/>
              </w:rPr>
              <w:t xml:space="preserve"> </w:t>
            </w:r>
            <w:r w:rsidRPr="001B15F6">
              <w:rPr>
                <w:sz w:val="18"/>
                <w:szCs w:val="18"/>
              </w:rPr>
              <w:t>«Центр детского творчества №16 «Огниво»</w:t>
            </w:r>
          </w:p>
          <w:p w14:paraId="49BA2A7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г. Наб. Челны</w:t>
            </w:r>
          </w:p>
        </w:tc>
        <w:tc>
          <w:tcPr>
            <w:tcW w:w="2116" w:type="dxa"/>
            <w:shd w:val="clear" w:color="auto" w:fill="auto"/>
          </w:tcPr>
          <w:p w14:paraId="05FCDBD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Соло, </w:t>
            </w:r>
          </w:p>
          <w:p w14:paraId="5089DC0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«Музыка сердца»</w:t>
            </w:r>
          </w:p>
        </w:tc>
        <w:tc>
          <w:tcPr>
            <w:tcW w:w="1144" w:type="dxa"/>
            <w:gridSpan w:val="2"/>
          </w:tcPr>
          <w:p w14:paraId="53CB097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средняя группа: </w:t>
            </w:r>
          </w:p>
          <w:p w14:paraId="2F368C3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10 -12 лет</w:t>
            </w:r>
          </w:p>
        </w:tc>
        <w:tc>
          <w:tcPr>
            <w:tcW w:w="2413" w:type="dxa"/>
            <w:shd w:val="clear" w:color="auto" w:fill="auto"/>
          </w:tcPr>
          <w:p w14:paraId="5AAE1B75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Юкина Лариса Ивановна</w:t>
            </w:r>
          </w:p>
        </w:tc>
      </w:tr>
      <w:tr w:rsidR="00C23438" w:rsidRPr="001B15F6" w14:paraId="06BE1286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5899D6EB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0D6C9F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Газизова Гульназ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6B0EE557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</w:t>
            </w:r>
            <w:r>
              <w:rPr>
                <w:sz w:val="18"/>
                <w:szCs w:val="18"/>
              </w:rPr>
              <w:t xml:space="preserve"> </w:t>
            </w:r>
            <w:r w:rsidRPr="001B15F6">
              <w:rPr>
                <w:sz w:val="18"/>
                <w:szCs w:val="18"/>
              </w:rPr>
              <w:t>«Центр детского творчества №16 «Огниво»</w:t>
            </w:r>
          </w:p>
          <w:p w14:paraId="358127E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г. Наб. Челны</w:t>
            </w:r>
          </w:p>
        </w:tc>
        <w:tc>
          <w:tcPr>
            <w:tcW w:w="2116" w:type="dxa"/>
            <w:shd w:val="clear" w:color="auto" w:fill="auto"/>
          </w:tcPr>
          <w:p w14:paraId="36E58989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Соло, </w:t>
            </w:r>
          </w:p>
          <w:p w14:paraId="1EDA2FD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«Нарисуй»</w:t>
            </w:r>
          </w:p>
        </w:tc>
        <w:tc>
          <w:tcPr>
            <w:tcW w:w="1144" w:type="dxa"/>
            <w:gridSpan w:val="2"/>
          </w:tcPr>
          <w:p w14:paraId="33699070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средняя группа: </w:t>
            </w:r>
          </w:p>
          <w:p w14:paraId="73D6E9E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10 -12 лет</w:t>
            </w:r>
          </w:p>
        </w:tc>
        <w:tc>
          <w:tcPr>
            <w:tcW w:w="2413" w:type="dxa"/>
            <w:shd w:val="clear" w:color="auto" w:fill="auto"/>
          </w:tcPr>
          <w:p w14:paraId="16D86597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Юкина Лариса Ивановна</w:t>
            </w:r>
          </w:p>
        </w:tc>
      </w:tr>
      <w:tr w:rsidR="00C23438" w:rsidRPr="001B15F6" w14:paraId="1D826F2E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44D948CA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ECA4A5E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Ибрагимова Сафия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1193E1F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</w:t>
            </w:r>
            <w:r>
              <w:rPr>
                <w:sz w:val="18"/>
                <w:szCs w:val="18"/>
              </w:rPr>
              <w:t xml:space="preserve"> </w:t>
            </w:r>
            <w:r w:rsidRPr="001B15F6">
              <w:rPr>
                <w:sz w:val="18"/>
                <w:szCs w:val="18"/>
              </w:rPr>
              <w:t>«Центр детского творчества №16 «Огниво»</w:t>
            </w:r>
          </w:p>
          <w:p w14:paraId="714FED0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г. Наб. Челны</w:t>
            </w:r>
          </w:p>
        </w:tc>
        <w:tc>
          <w:tcPr>
            <w:tcW w:w="2116" w:type="dxa"/>
            <w:shd w:val="clear" w:color="auto" w:fill="auto"/>
          </w:tcPr>
          <w:p w14:paraId="2245503B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Соло, </w:t>
            </w:r>
          </w:p>
          <w:p w14:paraId="5823B8E1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«Путь наверх»</w:t>
            </w:r>
          </w:p>
        </w:tc>
        <w:tc>
          <w:tcPr>
            <w:tcW w:w="1144" w:type="dxa"/>
            <w:gridSpan w:val="2"/>
          </w:tcPr>
          <w:p w14:paraId="6D787A95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средняя</w:t>
            </w:r>
          </w:p>
          <w:p w14:paraId="4203A715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группа: </w:t>
            </w:r>
          </w:p>
          <w:p w14:paraId="212D9B56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10 - 12 лет</w:t>
            </w:r>
          </w:p>
        </w:tc>
        <w:tc>
          <w:tcPr>
            <w:tcW w:w="2413" w:type="dxa"/>
            <w:shd w:val="clear" w:color="auto" w:fill="auto"/>
          </w:tcPr>
          <w:p w14:paraId="6DACE96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Юкина Лариса Ивановна</w:t>
            </w:r>
          </w:p>
        </w:tc>
      </w:tr>
      <w:tr w:rsidR="00C23438" w:rsidRPr="001B15F6" w14:paraId="545DCBF7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2FF00710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64BB201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Легошина Виктория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40F884E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</w:t>
            </w:r>
            <w:r>
              <w:rPr>
                <w:sz w:val="18"/>
                <w:szCs w:val="18"/>
              </w:rPr>
              <w:t xml:space="preserve"> </w:t>
            </w:r>
            <w:r w:rsidRPr="001B15F6">
              <w:rPr>
                <w:sz w:val="18"/>
                <w:szCs w:val="18"/>
              </w:rPr>
              <w:t>«Центр детского творчества №16 «Огниво»</w:t>
            </w:r>
          </w:p>
          <w:p w14:paraId="190EDEF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г. Наб. Челны</w:t>
            </w:r>
          </w:p>
        </w:tc>
        <w:tc>
          <w:tcPr>
            <w:tcW w:w="2116" w:type="dxa"/>
            <w:shd w:val="clear" w:color="auto" w:fill="auto"/>
          </w:tcPr>
          <w:p w14:paraId="6A8C9626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Соло, </w:t>
            </w:r>
          </w:p>
          <w:p w14:paraId="2E6929A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«Маленький принц»</w:t>
            </w:r>
          </w:p>
        </w:tc>
        <w:tc>
          <w:tcPr>
            <w:tcW w:w="1144" w:type="dxa"/>
            <w:gridSpan w:val="2"/>
          </w:tcPr>
          <w:p w14:paraId="136F3965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средняя группа: </w:t>
            </w:r>
          </w:p>
          <w:p w14:paraId="2CF98FB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10 -12 лет</w:t>
            </w:r>
          </w:p>
        </w:tc>
        <w:tc>
          <w:tcPr>
            <w:tcW w:w="2413" w:type="dxa"/>
            <w:shd w:val="clear" w:color="auto" w:fill="auto"/>
          </w:tcPr>
          <w:p w14:paraId="7D0C1A67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Юкина Лариса Ивановна</w:t>
            </w:r>
          </w:p>
        </w:tc>
      </w:tr>
      <w:tr w:rsidR="00C23438" w:rsidRPr="001B15F6" w14:paraId="410F80B5" w14:textId="77777777" w:rsidTr="000E6B69">
        <w:tc>
          <w:tcPr>
            <w:tcW w:w="705" w:type="dxa"/>
            <w:gridSpan w:val="2"/>
            <w:shd w:val="clear" w:color="auto" w:fill="auto"/>
          </w:tcPr>
          <w:p w14:paraId="2D66A7F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6464B0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Гарифуллина Назиля</w:t>
            </w:r>
          </w:p>
        </w:tc>
        <w:tc>
          <w:tcPr>
            <w:tcW w:w="2425" w:type="dxa"/>
            <w:gridSpan w:val="3"/>
            <w:vMerge w:val="restart"/>
            <w:shd w:val="clear" w:color="auto" w:fill="auto"/>
          </w:tcPr>
          <w:p w14:paraId="61BA24E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3D25F946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Вокал (соло),</w:t>
            </w:r>
          </w:p>
          <w:p w14:paraId="74D8BFFA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«Жир йокысы»,</w:t>
            </w:r>
          </w:p>
          <w:p w14:paraId="3A49D9F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03:03</w:t>
            </w:r>
          </w:p>
        </w:tc>
        <w:tc>
          <w:tcPr>
            <w:tcW w:w="1144" w:type="dxa"/>
            <w:gridSpan w:val="2"/>
          </w:tcPr>
          <w:p w14:paraId="3E3B0A22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7A007F6F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Руководитель: Саяхова Айгуль Фиргатовна</w:t>
            </w:r>
          </w:p>
          <w:p w14:paraId="0025B14D" w14:textId="77777777" w:rsidR="00C23438" w:rsidRPr="001B15F6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Хореограф: Гареева Лилия Ильмировна </w:t>
            </w:r>
            <w:r>
              <w:rPr>
                <w:sz w:val="18"/>
                <w:szCs w:val="18"/>
              </w:rPr>
              <w:t xml:space="preserve"> </w:t>
            </w:r>
            <w:r w:rsidRPr="001B15F6">
              <w:rPr>
                <w:sz w:val="18"/>
                <w:szCs w:val="18"/>
              </w:rPr>
              <w:t>ранжировщик:  Хайруллин Рустем Ильдарович</w:t>
            </w:r>
          </w:p>
        </w:tc>
      </w:tr>
      <w:tr w:rsidR="00C23438" w:rsidRPr="001B15F6" w14:paraId="0241F96E" w14:textId="77777777" w:rsidTr="000E6B69">
        <w:tc>
          <w:tcPr>
            <w:tcW w:w="705" w:type="dxa"/>
            <w:gridSpan w:val="2"/>
            <w:shd w:val="clear" w:color="auto" w:fill="auto"/>
          </w:tcPr>
          <w:p w14:paraId="0AC98044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F4A70C4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C23438">
              <w:rPr>
                <w:sz w:val="18"/>
                <w:szCs w:val="18"/>
              </w:rPr>
              <w:t>Сахапова Султана</w:t>
            </w:r>
          </w:p>
        </w:tc>
        <w:tc>
          <w:tcPr>
            <w:tcW w:w="2425" w:type="dxa"/>
            <w:gridSpan w:val="3"/>
            <w:vMerge/>
            <w:shd w:val="clear" w:color="auto" w:fill="auto"/>
          </w:tcPr>
          <w:p w14:paraId="15D4F4A9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16" w:type="dxa"/>
            <w:shd w:val="clear" w:color="auto" w:fill="auto"/>
          </w:tcPr>
          <w:p w14:paraId="25BAA8C6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C23438">
              <w:rPr>
                <w:sz w:val="18"/>
                <w:szCs w:val="18"/>
              </w:rPr>
              <w:t>Эни</w:t>
            </w:r>
          </w:p>
        </w:tc>
        <w:tc>
          <w:tcPr>
            <w:tcW w:w="1144" w:type="dxa"/>
            <w:gridSpan w:val="2"/>
          </w:tcPr>
          <w:p w14:paraId="04E9824F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C23438">
              <w:rPr>
                <w:sz w:val="18"/>
                <w:szCs w:val="18"/>
              </w:rPr>
              <w:t>12 лет</w:t>
            </w:r>
          </w:p>
        </w:tc>
        <w:tc>
          <w:tcPr>
            <w:tcW w:w="2413" w:type="dxa"/>
            <w:shd w:val="clear" w:color="auto" w:fill="auto"/>
          </w:tcPr>
          <w:p w14:paraId="0D38C407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C23438">
              <w:rPr>
                <w:sz w:val="18"/>
                <w:szCs w:val="18"/>
              </w:rPr>
              <w:t>Руководитель: Саяхова Айгуль Фиргатовна</w:t>
            </w:r>
          </w:p>
          <w:p w14:paraId="55C50447" w14:textId="77777777" w:rsidR="00C23438" w:rsidRPr="00C23438" w:rsidRDefault="00C23438" w:rsidP="0094786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1B15F6" w14:paraId="73B757C2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380A9813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0978E3B4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Хуснутдинова Самира 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7DC42FDA" w14:textId="77777777" w:rsidR="00C23438" w:rsidRPr="001B15F6" w:rsidRDefault="00C23438" w:rsidP="00EF368F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Образцово вокальное объединение «Зимфиринки»</w:t>
            </w:r>
          </w:p>
        </w:tc>
        <w:tc>
          <w:tcPr>
            <w:tcW w:w="2116" w:type="dxa"/>
            <w:shd w:val="clear" w:color="auto" w:fill="auto"/>
          </w:tcPr>
          <w:p w14:paraId="6A6CB8A0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 (соло) Песня «» (3 минуты)</w:t>
            </w:r>
          </w:p>
        </w:tc>
        <w:tc>
          <w:tcPr>
            <w:tcW w:w="1144" w:type="dxa"/>
            <w:gridSpan w:val="2"/>
          </w:tcPr>
          <w:p w14:paraId="67F3CAD5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Средняя возрастная группа</w:t>
            </w:r>
          </w:p>
        </w:tc>
        <w:tc>
          <w:tcPr>
            <w:tcW w:w="2413" w:type="dxa"/>
            <w:shd w:val="clear" w:color="auto" w:fill="auto"/>
          </w:tcPr>
          <w:p w14:paraId="0EB93F20" w14:textId="77777777" w:rsidR="00C23438" w:rsidRPr="001B15F6" w:rsidRDefault="00C23438" w:rsidP="00EF368F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 </w:t>
            </w:r>
          </w:p>
        </w:tc>
      </w:tr>
      <w:tr w:rsidR="00C23438" w:rsidRPr="001B15F6" w14:paraId="2FCE0827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5BAEA2F6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5AEB060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Пивоварова Анастасия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29B13A21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 Вокально-образцовое объединение "Зимфиринки", 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0F0FC302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"Сто человек", 3.15 мин.</w:t>
            </w:r>
          </w:p>
        </w:tc>
        <w:tc>
          <w:tcPr>
            <w:tcW w:w="1144" w:type="dxa"/>
            <w:gridSpan w:val="2"/>
          </w:tcPr>
          <w:p w14:paraId="6AB8CDFC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средняя группа: 10-12 лет</w:t>
            </w:r>
          </w:p>
        </w:tc>
        <w:tc>
          <w:tcPr>
            <w:tcW w:w="2413" w:type="dxa"/>
            <w:shd w:val="clear" w:color="auto" w:fill="auto"/>
          </w:tcPr>
          <w:p w14:paraId="4EC32778" w14:textId="77777777" w:rsidR="00C23438" w:rsidRPr="001B15F6" w:rsidRDefault="00C23438" w:rsidP="00F364BE">
            <w:pPr>
              <w:pStyle w:val="a7"/>
              <w:rPr>
                <w:sz w:val="20"/>
                <w:szCs w:val="20"/>
                <w:lang w:val="ru-RU"/>
              </w:rPr>
            </w:pPr>
            <w:r w:rsidRPr="001B15F6">
              <w:rPr>
                <w:sz w:val="20"/>
                <w:szCs w:val="20"/>
              </w:rPr>
              <w:t>Хасаншина Зимфира Хамитовна</w:t>
            </w:r>
          </w:p>
        </w:tc>
      </w:tr>
      <w:tr w:rsidR="00C23438" w:rsidRPr="001B15F6" w14:paraId="09C70A99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0E1B86AE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10A71C4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Гареев Амир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18BB3AA8" w14:textId="77777777" w:rsidR="00C23438" w:rsidRPr="001B15F6" w:rsidRDefault="00C23438" w:rsidP="00EF368F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Вокально-образцовое объединение «Зимфиринки»г.Набережные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61C5F953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«Однажды»  3”03</w:t>
            </w:r>
          </w:p>
        </w:tc>
        <w:tc>
          <w:tcPr>
            <w:tcW w:w="1144" w:type="dxa"/>
            <w:gridSpan w:val="2"/>
          </w:tcPr>
          <w:p w14:paraId="02FACB22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Средняя группа – 10-12лет</w:t>
            </w:r>
          </w:p>
        </w:tc>
        <w:tc>
          <w:tcPr>
            <w:tcW w:w="2413" w:type="dxa"/>
            <w:shd w:val="clear" w:color="auto" w:fill="auto"/>
          </w:tcPr>
          <w:p w14:paraId="6A4F92FE" w14:textId="77777777" w:rsidR="00C23438" w:rsidRPr="001B15F6" w:rsidRDefault="00C23438" w:rsidP="00F364BE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 xml:space="preserve">Хасаншина Зимфира Хамитовна </w:t>
            </w:r>
          </w:p>
        </w:tc>
      </w:tr>
      <w:tr w:rsidR="00C23438" w:rsidRPr="001B15F6" w14:paraId="55EF7586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33EE3E6A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5DD302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Батуева Марина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218CA16F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МАУДО «Детская музыкальная школа №2».г.Набережные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2B19D65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Эстрадный Вокал-соло </w:t>
            </w:r>
          </w:p>
          <w:p w14:paraId="193FEE12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« Добрые сказки»</w:t>
            </w:r>
          </w:p>
          <w:p w14:paraId="449CD9B1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А.Ермолов</w:t>
            </w:r>
          </w:p>
        </w:tc>
        <w:tc>
          <w:tcPr>
            <w:tcW w:w="1144" w:type="dxa"/>
            <w:gridSpan w:val="2"/>
          </w:tcPr>
          <w:p w14:paraId="50583B22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10-12 лет</w:t>
            </w:r>
          </w:p>
        </w:tc>
        <w:tc>
          <w:tcPr>
            <w:tcW w:w="2413" w:type="dxa"/>
            <w:shd w:val="clear" w:color="auto" w:fill="auto"/>
          </w:tcPr>
          <w:p w14:paraId="63E16D67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Гайсина Рамиля Рамилевна</w:t>
            </w:r>
          </w:p>
          <w:p w14:paraId="5A2EF16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1B15F6" w14:paraId="0041CE5A" w14:textId="77777777" w:rsidTr="000E6B69">
        <w:trPr>
          <w:trHeight w:val="517"/>
        </w:trPr>
        <w:tc>
          <w:tcPr>
            <w:tcW w:w="705" w:type="dxa"/>
            <w:gridSpan w:val="2"/>
            <w:shd w:val="clear" w:color="auto" w:fill="auto"/>
          </w:tcPr>
          <w:p w14:paraId="5E7C7A9B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8787FD9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Гарипов Наиль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71CD851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Вокальная студия «Dreamy Voices» («Голоса мечты»), </w:t>
            </w:r>
          </w:p>
          <w:p w14:paraId="7478AF3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г.Набережные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54E65FE4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 «Мейнстрим»</w:t>
            </w:r>
          </w:p>
          <w:p w14:paraId="24F98D5D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</w:tcPr>
          <w:p w14:paraId="14B0F2F8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Средняя</w:t>
            </w:r>
          </w:p>
        </w:tc>
        <w:tc>
          <w:tcPr>
            <w:tcW w:w="2413" w:type="dxa"/>
            <w:shd w:val="clear" w:color="auto" w:fill="auto"/>
          </w:tcPr>
          <w:p w14:paraId="6365C0D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Гиниятуллина  Гузель</w:t>
            </w:r>
          </w:p>
          <w:p w14:paraId="51A34959" w14:textId="77777777" w:rsidR="00C23438" w:rsidRPr="001B15F6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Альфритовна</w:t>
            </w:r>
          </w:p>
        </w:tc>
      </w:tr>
      <w:tr w:rsidR="00C23438" w:rsidRPr="001B15F6" w14:paraId="4C11F265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7795FF33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506C43AF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Ахметзянова Эвелина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646D780C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Вокальная студия «Dreamy Voices» («Голоса мечты»), г.Набережные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56A35EA4" w14:textId="77777777" w:rsidR="00C23438" w:rsidRPr="001B15F6" w:rsidRDefault="00C23438" w:rsidP="00EF368F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 xml:space="preserve"> «Если мы вместе»</w:t>
            </w:r>
          </w:p>
        </w:tc>
        <w:tc>
          <w:tcPr>
            <w:tcW w:w="1144" w:type="dxa"/>
            <w:gridSpan w:val="2"/>
          </w:tcPr>
          <w:p w14:paraId="5472A43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Средняя</w:t>
            </w:r>
          </w:p>
        </w:tc>
        <w:tc>
          <w:tcPr>
            <w:tcW w:w="2413" w:type="dxa"/>
            <w:shd w:val="clear" w:color="auto" w:fill="auto"/>
          </w:tcPr>
          <w:p w14:paraId="4D122493" w14:textId="77777777" w:rsidR="00C23438" w:rsidRPr="001B15F6" w:rsidRDefault="00C23438" w:rsidP="00F364BE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Гиниятуллина Гузель Альфритовна</w:t>
            </w:r>
          </w:p>
        </w:tc>
      </w:tr>
      <w:tr w:rsidR="00C23438" w:rsidRPr="001B15F6" w14:paraId="1306341A" w14:textId="77777777" w:rsidTr="000E6B69">
        <w:tc>
          <w:tcPr>
            <w:tcW w:w="705" w:type="dxa"/>
            <w:gridSpan w:val="2"/>
            <w:shd w:val="clear" w:color="auto" w:fill="auto"/>
          </w:tcPr>
          <w:p w14:paraId="678CE21C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2CB28B6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Валеева Лорана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66E58E1B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5</w:t>
            </w:r>
          </w:p>
        </w:tc>
        <w:tc>
          <w:tcPr>
            <w:tcW w:w="2116" w:type="dxa"/>
            <w:shd w:val="clear" w:color="auto" w:fill="auto"/>
          </w:tcPr>
          <w:p w14:paraId="0F89804C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 « Dance mankey»</w:t>
            </w:r>
          </w:p>
        </w:tc>
        <w:tc>
          <w:tcPr>
            <w:tcW w:w="1144" w:type="dxa"/>
            <w:gridSpan w:val="2"/>
          </w:tcPr>
          <w:p w14:paraId="290B98F6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3CF7D56E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Педагог : Додарбекова Светлана , Александровна</w:t>
            </w:r>
          </w:p>
          <w:p w14:paraId="0AC3C26B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Концертмейстер :Волгина Юлия Николаевна</w:t>
            </w:r>
          </w:p>
        </w:tc>
      </w:tr>
      <w:tr w:rsidR="00C23438" w:rsidRPr="001B15F6" w14:paraId="26AF0ED3" w14:textId="77777777" w:rsidTr="000E6B69">
        <w:tc>
          <w:tcPr>
            <w:tcW w:w="705" w:type="dxa"/>
            <w:gridSpan w:val="2"/>
            <w:shd w:val="clear" w:color="auto" w:fill="auto"/>
          </w:tcPr>
          <w:p w14:paraId="700989E2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38FB8509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Газетдинова Айсылу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242B6D55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16" w:type="dxa"/>
            <w:shd w:val="clear" w:color="auto" w:fill="auto"/>
          </w:tcPr>
          <w:p w14:paraId="310E1F29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</w:t>
            </w:r>
          </w:p>
          <w:p w14:paraId="05CE341A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«Чинури»</w:t>
            </w:r>
          </w:p>
        </w:tc>
        <w:tc>
          <w:tcPr>
            <w:tcW w:w="1144" w:type="dxa"/>
            <w:gridSpan w:val="2"/>
          </w:tcPr>
          <w:p w14:paraId="52B17281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7C82AD61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Педагог : Додарбекова Светлана , Александровна</w:t>
            </w:r>
          </w:p>
          <w:p w14:paraId="3C425F5E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Концертмейстер :Волгина Юлия Николаевна,</w:t>
            </w:r>
          </w:p>
          <w:p w14:paraId="5951802C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Хореограф : Поплавская Екатерина Алексеевна</w:t>
            </w:r>
          </w:p>
        </w:tc>
      </w:tr>
      <w:tr w:rsidR="00C23438" w:rsidRPr="001B15F6" w14:paraId="75EA4075" w14:textId="77777777" w:rsidTr="000E6B69">
        <w:tc>
          <w:tcPr>
            <w:tcW w:w="705" w:type="dxa"/>
            <w:gridSpan w:val="2"/>
            <w:shd w:val="clear" w:color="auto" w:fill="auto"/>
          </w:tcPr>
          <w:p w14:paraId="24D86B47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1D98463B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Гареева Раиля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75CB0B30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16" w:type="dxa"/>
            <w:shd w:val="clear" w:color="auto" w:fill="auto"/>
          </w:tcPr>
          <w:p w14:paraId="097934C4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</w:t>
            </w:r>
          </w:p>
          <w:p w14:paraId="09E9EE4A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 А он мне нравится»</w:t>
            </w:r>
          </w:p>
        </w:tc>
        <w:tc>
          <w:tcPr>
            <w:tcW w:w="1144" w:type="dxa"/>
            <w:gridSpan w:val="2"/>
          </w:tcPr>
          <w:p w14:paraId="6E67515D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0CA95DBD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Педагог : Додарбекова Светлана , Александровна</w:t>
            </w:r>
          </w:p>
          <w:p w14:paraId="587DE65D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Концертмейстер :Волгина Юлия Николаевна,</w:t>
            </w:r>
          </w:p>
          <w:p w14:paraId="70FB5B4B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Хореограф : Поплавская Екатерина Алексеевна</w:t>
            </w:r>
          </w:p>
        </w:tc>
      </w:tr>
      <w:tr w:rsidR="00C23438" w:rsidRPr="001B15F6" w14:paraId="19C88EDB" w14:textId="77777777" w:rsidTr="000E6B69">
        <w:tc>
          <w:tcPr>
            <w:tcW w:w="705" w:type="dxa"/>
            <w:gridSpan w:val="2"/>
            <w:shd w:val="clear" w:color="auto" w:fill="auto"/>
          </w:tcPr>
          <w:p w14:paraId="36B7BE38" w14:textId="77777777" w:rsidR="00C23438" w:rsidRPr="001B15F6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42092B9B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Сорокин Владимир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74DABB29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16" w:type="dxa"/>
            <w:shd w:val="clear" w:color="auto" w:fill="auto"/>
          </w:tcPr>
          <w:p w14:paraId="064B1CA4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Эстрадный вокал.</w:t>
            </w:r>
          </w:p>
          <w:p w14:paraId="0A968617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«Беспечный ангел»</w:t>
            </w:r>
          </w:p>
        </w:tc>
        <w:tc>
          <w:tcPr>
            <w:tcW w:w="1144" w:type="dxa"/>
            <w:gridSpan w:val="2"/>
          </w:tcPr>
          <w:p w14:paraId="4BA2D0E9" w14:textId="77777777" w:rsidR="00C23438" w:rsidRPr="001B15F6" w:rsidRDefault="00C23438" w:rsidP="000B0BB3">
            <w:pPr>
              <w:pStyle w:val="a7"/>
              <w:rPr>
                <w:sz w:val="20"/>
                <w:szCs w:val="20"/>
              </w:rPr>
            </w:pPr>
            <w:r w:rsidRPr="001B15F6">
              <w:rPr>
                <w:sz w:val="20"/>
                <w:szCs w:val="20"/>
              </w:rPr>
              <w:t>11  лет</w:t>
            </w:r>
          </w:p>
        </w:tc>
        <w:tc>
          <w:tcPr>
            <w:tcW w:w="2413" w:type="dxa"/>
            <w:shd w:val="clear" w:color="auto" w:fill="auto"/>
          </w:tcPr>
          <w:p w14:paraId="40354918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Педагог : Додарбекова Светлана , Александровна</w:t>
            </w:r>
          </w:p>
          <w:p w14:paraId="5741FE60" w14:textId="77777777" w:rsidR="00C23438" w:rsidRPr="001B15F6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1B15F6">
              <w:rPr>
                <w:sz w:val="18"/>
                <w:szCs w:val="18"/>
              </w:rPr>
              <w:t>Концертмейстер :Волгина Юлия Николаевна</w:t>
            </w:r>
          </w:p>
        </w:tc>
      </w:tr>
      <w:tr w:rsidR="00C23438" w:rsidRPr="00E7002B" w14:paraId="76447032" w14:textId="77777777" w:rsidTr="00376AC5">
        <w:trPr>
          <w:trHeight w:val="1233"/>
        </w:trPr>
        <w:tc>
          <w:tcPr>
            <w:tcW w:w="705" w:type="dxa"/>
            <w:gridSpan w:val="2"/>
            <w:shd w:val="clear" w:color="auto" w:fill="auto"/>
          </w:tcPr>
          <w:p w14:paraId="3E1D2334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7EDC4BD7" w14:textId="77777777" w:rsidR="00C23438" w:rsidRPr="00E7002B" w:rsidRDefault="00C23438" w:rsidP="000B0BB3">
            <w:pPr>
              <w:pStyle w:val="a7"/>
              <w:rPr>
                <w:sz w:val="20"/>
                <w:szCs w:val="20"/>
              </w:rPr>
            </w:pPr>
            <w:r w:rsidRPr="00E7002B">
              <w:rPr>
                <w:sz w:val="20"/>
                <w:szCs w:val="20"/>
              </w:rPr>
              <w:t>Пища</w:t>
            </w:r>
            <w:r w:rsidRPr="00E7002B">
              <w:rPr>
                <w:sz w:val="20"/>
                <w:szCs w:val="20"/>
                <w:lang w:val="ru-RU"/>
              </w:rPr>
              <w:t>л</w:t>
            </w:r>
            <w:r w:rsidRPr="00E7002B">
              <w:rPr>
                <w:sz w:val="20"/>
                <w:szCs w:val="20"/>
              </w:rPr>
              <w:t>ьников Арсений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64568205" w14:textId="77777777" w:rsidR="00C23438" w:rsidRPr="00E7002B" w:rsidRDefault="00C23438" w:rsidP="000B0BB3">
            <w:pPr>
              <w:pStyle w:val="a7"/>
              <w:rPr>
                <w:sz w:val="20"/>
                <w:szCs w:val="20"/>
              </w:rPr>
            </w:pPr>
            <w:r w:rsidRPr="00E7002B">
              <w:rPr>
                <w:sz w:val="20"/>
                <w:szCs w:val="20"/>
              </w:rPr>
              <w:t>г. Набережные челны. МАУДО ДМШ № 4</w:t>
            </w:r>
          </w:p>
        </w:tc>
        <w:tc>
          <w:tcPr>
            <w:tcW w:w="2116" w:type="dxa"/>
            <w:shd w:val="clear" w:color="auto" w:fill="auto"/>
          </w:tcPr>
          <w:p w14:paraId="65C6F106" w14:textId="77777777" w:rsidR="00C23438" w:rsidRPr="00E7002B" w:rsidRDefault="00C23438" w:rsidP="000B0BB3">
            <w:pPr>
              <w:pStyle w:val="a7"/>
              <w:rPr>
                <w:sz w:val="20"/>
                <w:szCs w:val="20"/>
              </w:rPr>
            </w:pPr>
            <w:r w:rsidRPr="00E7002B">
              <w:rPr>
                <w:sz w:val="20"/>
                <w:szCs w:val="20"/>
              </w:rPr>
              <w:t>Эстрадный вокал</w:t>
            </w:r>
          </w:p>
          <w:p w14:paraId="1C197303" w14:textId="77777777" w:rsidR="00C23438" w:rsidRPr="00E7002B" w:rsidRDefault="00C23438" w:rsidP="000B0BB3">
            <w:pPr>
              <w:pStyle w:val="a7"/>
              <w:rPr>
                <w:sz w:val="20"/>
                <w:szCs w:val="20"/>
              </w:rPr>
            </w:pPr>
            <w:r w:rsidRPr="00E7002B">
              <w:rPr>
                <w:sz w:val="20"/>
                <w:szCs w:val="20"/>
              </w:rPr>
              <w:t>«Музыкант»</w:t>
            </w:r>
          </w:p>
        </w:tc>
        <w:tc>
          <w:tcPr>
            <w:tcW w:w="1144" w:type="dxa"/>
            <w:gridSpan w:val="2"/>
          </w:tcPr>
          <w:p w14:paraId="175DE8EC" w14:textId="77777777" w:rsidR="00C23438" w:rsidRPr="00E7002B" w:rsidRDefault="00C23438" w:rsidP="000B0BB3">
            <w:pPr>
              <w:pStyle w:val="a7"/>
              <w:rPr>
                <w:sz w:val="20"/>
                <w:szCs w:val="20"/>
              </w:rPr>
            </w:pPr>
            <w:r w:rsidRPr="00E7002B">
              <w:rPr>
                <w:sz w:val="20"/>
                <w:szCs w:val="20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08BD6D5F" w14:textId="77777777" w:rsidR="00C23438" w:rsidRPr="00E7002B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Педагог : Додарбекова Светлана , Александровна</w:t>
            </w:r>
          </w:p>
          <w:p w14:paraId="66197B80" w14:textId="77777777" w:rsidR="00C23438" w:rsidRPr="00E7002B" w:rsidRDefault="00C23438" w:rsidP="000B0BB3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Концертмейстер :Волгина Юлия Николаевна,</w:t>
            </w:r>
          </w:p>
          <w:p w14:paraId="7AA3BADB" w14:textId="77777777" w:rsidR="00C23438" w:rsidRPr="00E7002B" w:rsidRDefault="00C23438" w:rsidP="00376AC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 : Поплавская Екатерина Алексеевна</w:t>
            </w:r>
          </w:p>
        </w:tc>
      </w:tr>
      <w:tr w:rsidR="00C23438" w:rsidRPr="00E7002B" w14:paraId="120B973F" w14:textId="77777777" w:rsidTr="000E6B69">
        <w:tc>
          <w:tcPr>
            <w:tcW w:w="11194" w:type="dxa"/>
            <w:gridSpan w:val="11"/>
            <w:shd w:val="clear" w:color="auto" w:fill="auto"/>
          </w:tcPr>
          <w:p w14:paraId="3A912C1F" w14:textId="77777777" w:rsidR="00C23438" w:rsidRPr="00E7002B" w:rsidRDefault="00C23438" w:rsidP="00BC1761">
            <w:pPr>
              <w:jc w:val="center"/>
              <w:rPr>
                <w:b/>
                <w:sz w:val="22"/>
                <w:szCs w:val="22"/>
              </w:rPr>
            </w:pPr>
            <w:r w:rsidRPr="00E7002B">
              <w:rPr>
                <w:b/>
                <w:sz w:val="32"/>
                <w:szCs w:val="22"/>
                <w:u w:val="single"/>
              </w:rPr>
              <w:t>БЛОК 3  16:00- 17:20</w:t>
            </w:r>
          </w:p>
          <w:p w14:paraId="6E5661C6" w14:textId="77777777" w:rsidR="00C23438" w:rsidRPr="00E7002B" w:rsidRDefault="00C23438" w:rsidP="00BC1761">
            <w:pPr>
              <w:jc w:val="center"/>
              <w:rPr>
                <w:b/>
                <w:sz w:val="22"/>
                <w:szCs w:val="22"/>
              </w:rPr>
            </w:pPr>
            <w:r w:rsidRPr="00E7002B">
              <w:rPr>
                <w:b/>
                <w:sz w:val="22"/>
                <w:szCs w:val="22"/>
              </w:rPr>
              <w:t>Вокал - ансамбль</w:t>
            </w:r>
          </w:p>
          <w:p w14:paraId="02F1D1D5" w14:textId="77777777" w:rsidR="00C23438" w:rsidRPr="00E7002B" w:rsidRDefault="00C23438" w:rsidP="00BC1761">
            <w:pPr>
              <w:jc w:val="center"/>
              <w:rPr>
                <w:sz w:val="22"/>
                <w:szCs w:val="22"/>
              </w:rPr>
            </w:pPr>
            <w:r w:rsidRPr="00E7002B">
              <w:rPr>
                <w:b/>
                <w:sz w:val="22"/>
                <w:szCs w:val="22"/>
              </w:rPr>
              <w:lastRenderedPageBreak/>
              <w:t>1 младшая группа  4 – 6 лет</w:t>
            </w:r>
          </w:p>
        </w:tc>
      </w:tr>
      <w:tr w:rsidR="00C23438" w:rsidRPr="00E7002B" w14:paraId="50C26E44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61B60E9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205A0136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Группа БЭБИКИ</w:t>
            </w:r>
          </w:p>
          <w:p w14:paraId="37ED25FF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25" w:type="dxa"/>
            <w:gridSpan w:val="3"/>
            <w:shd w:val="clear" w:color="auto" w:fill="auto"/>
          </w:tcPr>
          <w:p w14:paraId="1FD77604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эстрадного вокала ОЗАРЕНИЕ, город 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27D72AC8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До-ре-ми 3,20.</w:t>
            </w:r>
          </w:p>
        </w:tc>
        <w:tc>
          <w:tcPr>
            <w:tcW w:w="1144" w:type="dxa"/>
            <w:gridSpan w:val="2"/>
          </w:tcPr>
          <w:p w14:paraId="0490FE65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4-6 лет</w:t>
            </w:r>
          </w:p>
          <w:p w14:paraId="497C23F6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3A7C61D8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Азаревич Ксения Олеговна </w:t>
            </w:r>
          </w:p>
        </w:tc>
      </w:tr>
      <w:tr w:rsidR="00C23438" w:rsidRPr="00E7002B" w14:paraId="04A86F91" w14:textId="77777777" w:rsidTr="000E6B69">
        <w:trPr>
          <w:trHeight w:val="753"/>
        </w:trPr>
        <w:tc>
          <w:tcPr>
            <w:tcW w:w="705" w:type="dxa"/>
            <w:gridSpan w:val="2"/>
            <w:shd w:val="clear" w:color="auto" w:fill="auto"/>
          </w:tcPr>
          <w:p w14:paraId="4E0CF587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  <w:shd w:val="clear" w:color="auto" w:fill="auto"/>
          </w:tcPr>
          <w:p w14:paraId="6234192D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дуэт «ПОДРУЖКИ»</w:t>
            </w:r>
          </w:p>
          <w:p w14:paraId="03B6CB16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Студия эстрадного вокала ОЗАРЕНИЕ , город Набережные Челны </w:t>
            </w:r>
          </w:p>
        </w:tc>
        <w:tc>
          <w:tcPr>
            <w:tcW w:w="2425" w:type="dxa"/>
            <w:gridSpan w:val="3"/>
            <w:shd w:val="clear" w:color="auto" w:fill="auto"/>
          </w:tcPr>
          <w:p w14:paraId="1699C883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эстрадного вокала ОЗАРЕНИЕ, город Набережные Челны</w:t>
            </w:r>
          </w:p>
        </w:tc>
        <w:tc>
          <w:tcPr>
            <w:tcW w:w="2116" w:type="dxa"/>
            <w:shd w:val="clear" w:color="auto" w:fill="auto"/>
          </w:tcPr>
          <w:p w14:paraId="24AE01F0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модница , 2.50</w:t>
            </w:r>
          </w:p>
        </w:tc>
        <w:tc>
          <w:tcPr>
            <w:tcW w:w="1144" w:type="dxa"/>
            <w:gridSpan w:val="2"/>
          </w:tcPr>
          <w:p w14:paraId="428D1E71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4-6 лет</w:t>
            </w:r>
          </w:p>
          <w:p w14:paraId="3AD5AF1D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32ABD21D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Азаревич Ксения Олеговна </w:t>
            </w:r>
          </w:p>
        </w:tc>
      </w:tr>
      <w:tr w:rsidR="00C23438" w:rsidRPr="00E7002B" w14:paraId="26AB7F95" w14:textId="77777777" w:rsidTr="000E6B69">
        <w:tc>
          <w:tcPr>
            <w:tcW w:w="705" w:type="dxa"/>
            <w:gridSpan w:val="2"/>
            <w:shd w:val="clear" w:color="auto" w:fill="auto"/>
          </w:tcPr>
          <w:p w14:paraId="4CCCB6A9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48858F2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Дуэт Князева Ариадна, Нурмухаметова Амина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DC916CD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детского мюзикла «Бэби Мюзикл»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67C9CFA" w14:textId="77777777" w:rsidR="00C23438" w:rsidRPr="00E7002B" w:rsidRDefault="00C23438" w:rsidP="00E000A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«Новогодняя пора», автор: Железкова С.С.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59EE8E0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5-6 лет</w:t>
            </w:r>
          </w:p>
        </w:tc>
        <w:tc>
          <w:tcPr>
            <w:tcW w:w="2413" w:type="dxa"/>
            <w:shd w:val="clear" w:color="auto" w:fill="auto"/>
          </w:tcPr>
          <w:p w14:paraId="6C58D335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145047B1" w14:textId="77777777" w:rsidTr="000E6B69">
        <w:tc>
          <w:tcPr>
            <w:tcW w:w="705" w:type="dxa"/>
            <w:gridSpan w:val="2"/>
            <w:shd w:val="clear" w:color="auto" w:fill="auto"/>
          </w:tcPr>
          <w:p w14:paraId="1C4A3D30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71A2DE8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Дуэт Гареева Амелия и Катасанова Диляра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2600474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детского мюзикла «Бэби Мюзикл»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97DAE9" w14:textId="77777777" w:rsidR="00C23438" w:rsidRPr="00E7002B" w:rsidRDefault="00C23438" w:rsidP="00E000A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«Землю заметет» автор: Железкова С.С.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4B617C1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5 лет</w:t>
            </w:r>
          </w:p>
        </w:tc>
        <w:tc>
          <w:tcPr>
            <w:tcW w:w="2413" w:type="dxa"/>
            <w:shd w:val="clear" w:color="auto" w:fill="auto"/>
          </w:tcPr>
          <w:p w14:paraId="78BA0B4B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622EB4CE" w14:textId="77777777" w:rsidTr="000E6B69">
        <w:tc>
          <w:tcPr>
            <w:tcW w:w="705" w:type="dxa"/>
            <w:gridSpan w:val="2"/>
            <w:shd w:val="clear" w:color="auto" w:fill="auto"/>
          </w:tcPr>
          <w:p w14:paraId="66DB0620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B86D5A2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Дуэт Семенченко Виктория, Мугенова Арина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EBEAA26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детского мюзикла «Бэби Мюзикл»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926F35" w14:textId="77777777" w:rsidR="00C23438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«Кружит снежок», автор Железкова С.С.</w:t>
            </w:r>
          </w:p>
          <w:p w14:paraId="53C14AC0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95D8363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4-5 лет</w:t>
            </w:r>
          </w:p>
        </w:tc>
        <w:tc>
          <w:tcPr>
            <w:tcW w:w="2413" w:type="dxa"/>
            <w:shd w:val="clear" w:color="auto" w:fill="auto"/>
          </w:tcPr>
          <w:p w14:paraId="53864C6C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5950178D" w14:textId="77777777" w:rsidTr="000E6B69">
        <w:tc>
          <w:tcPr>
            <w:tcW w:w="11194" w:type="dxa"/>
            <w:gridSpan w:val="11"/>
            <w:shd w:val="clear" w:color="auto" w:fill="auto"/>
          </w:tcPr>
          <w:p w14:paraId="34DB406B" w14:textId="77777777" w:rsidR="00C23438" w:rsidRPr="00E7002B" w:rsidRDefault="00C23438" w:rsidP="00BC1761">
            <w:pPr>
              <w:jc w:val="center"/>
              <w:rPr>
                <w:b/>
                <w:sz w:val="28"/>
              </w:rPr>
            </w:pPr>
            <w:r w:rsidRPr="00E7002B">
              <w:rPr>
                <w:b/>
                <w:sz w:val="28"/>
              </w:rPr>
              <w:t>1 младшая группа 4</w:t>
            </w:r>
            <w:r w:rsidRPr="00E7002B">
              <w:rPr>
                <w:b/>
                <w:szCs w:val="22"/>
              </w:rPr>
              <w:t xml:space="preserve"> – 6 лет</w:t>
            </w:r>
          </w:p>
          <w:p w14:paraId="5A430CD4" w14:textId="77777777" w:rsidR="00C23438" w:rsidRPr="00E7002B" w:rsidRDefault="00C23438" w:rsidP="00BC1761">
            <w:pPr>
              <w:pStyle w:val="a7"/>
              <w:widowControl w:val="0"/>
              <w:tabs>
                <w:tab w:val="left" w:pos="498"/>
              </w:tabs>
              <w:spacing w:after="0"/>
              <w:jc w:val="center"/>
              <w:rPr>
                <w:sz w:val="20"/>
                <w:szCs w:val="20"/>
                <w:lang w:val="ru-RU" w:eastAsia="ru-RU"/>
              </w:rPr>
            </w:pPr>
            <w:r w:rsidRPr="00E7002B">
              <w:rPr>
                <w:b/>
                <w:szCs w:val="22"/>
              </w:rPr>
              <w:t>Вокал - соло</w:t>
            </w:r>
          </w:p>
        </w:tc>
      </w:tr>
      <w:tr w:rsidR="00C23438" w:rsidRPr="00E7002B" w14:paraId="264CC7E0" w14:textId="77777777" w:rsidTr="000E6B69">
        <w:tc>
          <w:tcPr>
            <w:tcW w:w="705" w:type="dxa"/>
            <w:gridSpan w:val="2"/>
            <w:shd w:val="clear" w:color="auto" w:fill="auto"/>
          </w:tcPr>
          <w:p w14:paraId="70A463B2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6D919DF2" w14:textId="77777777" w:rsidR="00C23438" w:rsidRPr="00E7002B" w:rsidRDefault="00C23438" w:rsidP="00932BD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Морозова Анна</w:t>
            </w:r>
          </w:p>
        </w:tc>
        <w:tc>
          <w:tcPr>
            <w:tcW w:w="2398" w:type="dxa"/>
            <w:shd w:val="clear" w:color="auto" w:fill="auto"/>
          </w:tcPr>
          <w:p w14:paraId="0665378A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эстрадного вокала ОЗАРЕНИЕ, город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106EE3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маленький кораблик 3.15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357AFECA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4-6 лет</w:t>
            </w:r>
          </w:p>
          <w:p w14:paraId="4A8D5CD4" w14:textId="77777777" w:rsidR="00C23438" w:rsidRPr="00E7002B" w:rsidRDefault="00C23438" w:rsidP="00BC176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2C2F1BDD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Азаревич Ксения Олеговна </w:t>
            </w:r>
          </w:p>
        </w:tc>
      </w:tr>
      <w:tr w:rsidR="00C23438" w:rsidRPr="00E7002B" w14:paraId="6685C83D" w14:textId="77777777" w:rsidTr="000E6B69">
        <w:tc>
          <w:tcPr>
            <w:tcW w:w="705" w:type="dxa"/>
            <w:gridSpan w:val="2"/>
            <w:shd w:val="clear" w:color="auto" w:fill="auto"/>
          </w:tcPr>
          <w:p w14:paraId="6A9CA700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16BFA7E9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Багаева Виктория </w:t>
            </w:r>
          </w:p>
          <w:p w14:paraId="51994141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398" w:type="dxa"/>
            <w:shd w:val="clear" w:color="auto" w:fill="auto"/>
          </w:tcPr>
          <w:p w14:paraId="7F692982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6A6AB3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«Топни ножка моя» 2:23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D8BFBEB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6 лет</w:t>
            </w:r>
          </w:p>
        </w:tc>
        <w:tc>
          <w:tcPr>
            <w:tcW w:w="2413" w:type="dxa"/>
            <w:shd w:val="clear" w:color="auto" w:fill="auto"/>
          </w:tcPr>
          <w:p w14:paraId="4E4C2443" w14:textId="77777777" w:rsidR="00C23438" w:rsidRPr="00E7002B" w:rsidRDefault="00C23438" w:rsidP="001B15F6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Коняшова И.А. </w:t>
            </w:r>
          </w:p>
          <w:p w14:paraId="5A180507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Хуснуллина Г.А.</w:t>
            </w:r>
          </w:p>
        </w:tc>
      </w:tr>
      <w:tr w:rsidR="00C23438" w:rsidRPr="00E7002B" w14:paraId="62467224" w14:textId="77777777" w:rsidTr="000E6B69">
        <w:tc>
          <w:tcPr>
            <w:tcW w:w="705" w:type="dxa"/>
            <w:gridSpan w:val="2"/>
            <w:shd w:val="clear" w:color="auto" w:fill="auto"/>
          </w:tcPr>
          <w:p w14:paraId="355FBF2D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3535F438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Железкова Алиса </w:t>
            </w:r>
          </w:p>
        </w:tc>
        <w:tc>
          <w:tcPr>
            <w:tcW w:w="2398" w:type="dxa"/>
            <w:shd w:val="clear" w:color="auto" w:fill="auto"/>
          </w:tcPr>
          <w:p w14:paraId="71E6DE22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детского мюзикла «Бэби Мюзикл»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E4BDBB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«Блинчики», автор: Железкова С.С.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24F80AF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3 года</w:t>
            </w:r>
          </w:p>
        </w:tc>
        <w:tc>
          <w:tcPr>
            <w:tcW w:w="2413" w:type="dxa"/>
            <w:shd w:val="clear" w:color="auto" w:fill="auto"/>
          </w:tcPr>
          <w:p w14:paraId="5F087391" w14:textId="77777777" w:rsidR="00C23438" w:rsidRPr="00E7002B" w:rsidRDefault="00C23438" w:rsidP="001B3B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23FCC963" w14:textId="77777777" w:rsidTr="000E6B69">
        <w:tc>
          <w:tcPr>
            <w:tcW w:w="705" w:type="dxa"/>
            <w:gridSpan w:val="2"/>
            <w:shd w:val="clear" w:color="auto" w:fill="auto"/>
          </w:tcPr>
          <w:p w14:paraId="4395C192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3"/>
          </w:tcPr>
          <w:p w14:paraId="632FC67E" w14:textId="77777777" w:rsidR="00C23438" w:rsidRPr="00E7002B" w:rsidRDefault="00C23438" w:rsidP="00894FB9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Шакирова Диляра </w:t>
            </w:r>
          </w:p>
        </w:tc>
        <w:tc>
          <w:tcPr>
            <w:tcW w:w="2398" w:type="dxa"/>
            <w:shd w:val="clear" w:color="auto" w:fill="auto"/>
          </w:tcPr>
          <w:p w14:paraId="3ADEC26A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0ED532E7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0E8BF4" w14:textId="77777777" w:rsidR="00C23438" w:rsidRPr="00E7002B" w:rsidRDefault="00C23438" w:rsidP="00894FB9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Русская зима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D1BE6C8" w14:textId="77777777" w:rsidR="00C23438" w:rsidRPr="00E7002B" w:rsidRDefault="00C23438" w:rsidP="00894FB9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6 лет</w:t>
            </w:r>
          </w:p>
        </w:tc>
        <w:tc>
          <w:tcPr>
            <w:tcW w:w="2413" w:type="dxa"/>
            <w:shd w:val="clear" w:color="auto" w:fill="auto"/>
          </w:tcPr>
          <w:p w14:paraId="12716A04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Камалова Диляра Азгамовна</w:t>
            </w:r>
          </w:p>
        </w:tc>
      </w:tr>
      <w:tr w:rsidR="00C23438" w:rsidRPr="00E000A4" w14:paraId="4DE2073E" w14:textId="77777777" w:rsidTr="000E6B69">
        <w:tc>
          <w:tcPr>
            <w:tcW w:w="11194" w:type="dxa"/>
            <w:gridSpan w:val="11"/>
            <w:shd w:val="clear" w:color="auto" w:fill="auto"/>
          </w:tcPr>
          <w:p w14:paraId="33C69BB4" w14:textId="77777777" w:rsidR="00C23438" w:rsidRPr="00E000A4" w:rsidRDefault="00C23438" w:rsidP="00F364BE">
            <w:pPr>
              <w:jc w:val="center"/>
              <w:rPr>
                <w:b/>
                <w:sz w:val="22"/>
                <w:szCs w:val="22"/>
              </w:rPr>
            </w:pPr>
            <w:r w:rsidRPr="00E000A4">
              <w:rPr>
                <w:b/>
                <w:sz w:val="22"/>
                <w:szCs w:val="22"/>
              </w:rPr>
              <w:t xml:space="preserve">Вокал – ансамбли  </w:t>
            </w:r>
          </w:p>
          <w:p w14:paraId="65501FD4" w14:textId="77777777" w:rsidR="00C23438" w:rsidRPr="00E000A4" w:rsidRDefault="00C23438" w:rsidP="00F364BE">
            <w:pPr>
              <w:widowControl w:val="0"/>
              <w:tabs>
                <w:tab w:val="left" w:pos="498"/>
              </w:tabs>
              <w:jc w:val="center"/>
              <w:rPr>
                <w:sz w:val="22"/>
                <w:szCs w:val="20"/>
              </w:rPr>
            </w:pPr>
            <w:r w:rsidRPr="00E000A4">
              <w:rPr>
                <w:b/>
                <w:sz w:val="22"/>
                <w:szCs w:val="22"/>
              </w:rPr>
              <w:t>2 младшая группа 7 – 9 лет</w:t>
            </w:r>
          </w:p>
        </w:tc>
      </w:tr>
      <w:tr w:rsidR="00C23438" w:rsidRPr="00E7002B" w14:paraId="4496D918" w14:textId="77777777" w:rsidTr="000E6B69">
        <w:trPr>
          <w:trHeight w:val="457"/>
        </w:trPr>
        <w:tc>
          <w:tcPr>
            <w:tcW w:w="705" w:type="dxa"/>
            <w:gridSpan w:val="2"/>
            <w:shd w:val="clear" w:color="auto" w:fill="auto"/>
          </w:tcPr>
          <w:p w14:paraId="733CBFB2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C92F843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Вокальный коллектив «Аленушки».</w:t>
            </w:r>
          </w:p>
          <w:p w14:paraId="2D4B120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34009CB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16882AF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№44»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0E3FD9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«Во кузнице» Р.Н.П.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584AA3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9  лет</w:t>
            </w:r>
          </w:p>
        </w:tc>
        <w:tc>
          <w:tcPr>
            <w:tcW w:w="2413" w:type="dxa"/>
          </w:tcPr>
          <w:p w14:paraId="0D825BA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  <w:p w14:paraId="5D02843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E7002B" w14:paraId="42265A99" w14:textId="77777777" w:rsidTr="000E6B69">
        <w:tc>
          <w:tcPr>
            <w:tcW w:w="705" w:type="dxa"/>
            <w:gridSpan w:val="2"/>
            <w:shd w:val="clear" w:color="auto" w:fill="auto"/>
          </w:tcPr>
          <w:p w14:paraId="6A13408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F9ED6C6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Ахметова Азалия, Селезнева Миласлава, Котлиева Диана,</w:t>
            </w:r>
          </w:p>
          <w:p w14:paraId="0BA26D6F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Тарануха Елизавета,</w:t>
            </w:r>
          </w:p>
          <w:p w14:paraId="714CE668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Столярова Ралина,</w:t>
            </w:r>
          </w:p>
          <w:p w14:paraId="2E300EA1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Тимганова Самира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4AE113B" w14:textId="77777777" w:rsidR="00C23438" w:rsidRPr="00E7002B" w:rsidRDefault="00C23438" w:rsidP="00F364BE">
            <w:pPr>
              <w:pStyle w:val="a7"/>
              <w:rPr>
                <w:sz w:val="18"/>
                <w:szCs w:val="18"/>
                <w:lang w:val="ru-RU" w:eastAsia="ru-RU"/>
              </w:rPr>
            </w:pPr>
            <w:r w:rsidRPr="00E7002B">
              <w:rPr>
                <w:sz w:val="18"/>
                <w:szCs w:val="18"/>
                <w:lang w:val="ru-RU" w:eastAsia="ru-RU"/>
              </w:rPr>
              <w:t>МАУДО «Детская музыкальная школа №2»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D7B6A3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Р.Ахиярова «Елмай» (Улыбайся) (2,40 мин.)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286598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2 младшая группа:7-9 лет</w:t>
            </w:r>
          </w:p>
        </w:tc>
        <w:tc>
          <w:tcPr>
            <w:tcW w:w="2413" w:type="dxa"/>
          </w:tcPr>
          <w:p w14:paraId="7724EFAC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Сергеева Венера Муллахметовна </w:t>
            </w:r>
          </w:p>
          <w:p w14:paraId="5F0B87B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Хореограф: Гумерова Олеся Рамилевна</w:t>
            </w:r>
          </w:p>
          <w:p w14:paraId="5861FCA6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Концертмейстер: Зиннатов Рафаэль Курбангалеевич</w:t>
            </w:r>
          </w:p>
        </w:tc>
      </w:tr>
      <w:tr w:rsidR="00C23438" w:rsidRPr="00E7002B" w14:paraId="403DBA18" w14:textId="77777777" w:rsidTr="000E6B69">
        <w:tc>
          <w:tcPr>
            <w:tcW w:w="705" w:type="dxa"/>
            <w:gridSpan w:val="2"/>
            <w:shd w:val="clear" w:color="auto" w:fill="auto"/>
          </w:tcPr>
          <w:p w14:paraId="546E87CE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F5CDD14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Вокальный коллектив «Аленушки».</w:t>
            </w:r>
          </w:p>
          <w:p w14:paraId="189A09AE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687221A3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7D816AB7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E7DC06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«Паровоз букашка» 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1F0C19A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 лет</w:t>
            </w:r>
          </w:p>
        </w:tc>
        <w:tc>
          <w:tcPr>
            <w:tcW w:w="2413" w:type="dxa"/>
          </w:tcPr>
          <w:p w14:paraId="2C3FE83E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  <w:p w14:paraId="2ABD6E50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E7002B" w14:paraId="5A091137" w14:textId="77777777" w:rsidTr="000E6B69">
        <w:tc>
          <w:tcPr>
            <w:tcW w:w="11194" w:type="dxa"/>
            <w:gridSpan w:val="11"/>
            <w:shd w:val="clear" w:color="auto" w:fill="auto"/>
          </w:tcPr>
          <w:p w14:paraId="1B190C0E" w14:textId="77777777" w:rsidR="00C23438" w:rsidRPr="00E7002B" w:rsidRDefault="00C23438" w:rsidP="00E03F35">
            <w:pPr>
              <w:jc w:val="center"/>
              <w:rPr>
                <w:b/>
                <w:sz w:val="22"/>
                <w:szCs w:val="22"/>
              </w:rPr>
            </w:pPr>
            <w:r w:rsidRPr="00E7002B">
              <w:rPr>
                <w:b/>
                <w:sz w:val="22"/>
                <w:szCs w:val="22"/>
              </w:rPr>
              <w:t>Вокал – соло</w:t>
            </w:r>
          </w:p>
          <w:p w14:paraId="2AF026B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jc w:val="center"/>
              <w:rPr>
                <w:sz w:val="18"/>
                <w:szCs w:val="18"/>
              </w:rPr>
            </w:pPr>
            <w:r w:rsidRPr="00E7002B">
              <w:rPr>
                <w:b/>
                <w:sz w:val="22"/>
                <w:szCs w:val="22"/>
              </w:rPr>
              <w:t>2 младшая группа 7 – 9 лет</w:t>
            </w:r>
          </w:p>
        </w:tc>
      </w:tr>
      <w:tr w:rsidR="00C23438" w:rsidRPr="00E7002B" w14:paraId="0FB14172" w14:textId="77777777" w:rsidTr="000E6B69">
        <w:tc>
          <w:tcPr>
            <w:tcW w:w="705" w:type="dxa"/>
            <w:gridSpan w:val="2"/>
            <w:shd w:val="clear" w:color="auto" w:fill="auto"/>
          </w:tcPr>
          <w:p w14:paraId="28E65EAC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8CAB158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Хлямина Кристина</w:t>
            </w:r>
          </w:p>
          <w:p w14:paraId="0302540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0B5EB9A9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Студия эстрадного вокала ОЗАРЕНИЕ </w:t>
            </w:r>
          </w:p>
          <w:p w14:paraId="4C053A73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город Набережные Челны</w:t>
            </w:r>
          </w:p>
          <w:p w14:paraId="7FA0252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DBD725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мальчишка джаз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7D7C66D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7-9 лет</w:t>
            </w:r>
          </w:p>
          <w:p w14:paraId="1BE4092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</w:tcPr>
          <w:p w14:paraId="163F2669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Азаревич Ксения Олеговна</w:t>
            </w:r>
          </w:p>
        </w:tc>
      </w:tr>
      <w:tr w:rsidR="00C23438" w:rsidRPr="00E7002B" w14:paraId="71A87D8C" w14:textId="77777777" w:rsidTr="000E6B69">
        <w:tc>
          <w:tcPr>
            <w:tcW w:w="705" w:type="dxa"/>
            <w:gridSpan w:val="2"/>
            <w:shd w:val="clear" w:color="auto" w:fill="auto"/>
          </w:tcPr>
          <w:p w14:paraId="1E2867D7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0F246A2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Павлова Александра </w:t>
            </w:r>
          </w:p>
          <w:p w14:paraId="0308A20D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7D3D7E5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24196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«Подарил колечко» 2:52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72F09BA7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139037D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Коняшова И.А. </w:t>
            </w:r>
          </w:p>
          <w:p w14:paraId="1EBA71B2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Хуснуллина Г.А. Хореограф Гумерова Олеся Рамилевна</w:t>
            </w:r>
          </w:p>
        </w:tc>
      </w:tr>
      <w:tr w:rsidR="00C23438" w:rsidRPr="00E7002B" w14:paraId="35CC985E" w14:textId="77777777" w:rsidTr="000E6B69">
        <w:tc>
          <w:tcPr>
            <w:tcW w:w="705" w:type="dxa"/>
            <w:gridSpan w:val="2"/>
            <w:shd w:val="clear" w:color="auto" w:fill="auto"/>
          </w:tcPr>
          <w:p w14:paraId="67E5536D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3BE684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Салихова Айзиля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AB2F99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F1D8CC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«Божья коровка» Муз и сл. К.Костин 2:53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BAEFC0D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530829F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Коняшова И.А. </w:t>
            </w:r>
          </w:p>
          <w:p w14:paraId="7B3E6E6C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Хуснуллина Г.А. </w:t>
            </w:r>
          </w:p>
          <w:p w14:paraId="251F1DF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 Гумерова Олеся Рамилевна</w:t>
            </w:r>
          </w:p>
        </w:tc>
      </w:tr>
      <w:tr w:rsidR="00C23438" w:rsidRPr="00E7002B" w14:paraId="01631E42" w14:textId="77777777" w:rsidTr="000E6B69">
        <w:tc>
          <w:tcPr>
            <w:tcW w:w="705" w:type="dxa"/>
            <w:gridSpan w:val="2"/>
            <w:shd w:val="clear" w:color="auto" w:fill="auto"/>
          </w:tcPr>
          <w:p w14:paraId="04FE249F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4CF8C67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Багаева Варвара</w:t>
            </w:r>
          </w:p>
          <w:p w14:paraId="494A1E7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14:paraId="3B7E926B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C3E3A6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«Папина дочь» 2:23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301037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68EDB90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Коняшова И.А. </w:t>
            </w:r>
          </w:p>
          <w:p w14:paraId="02DF39A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Хуснуллина Г.А.</w:t>
            </w:r>
          </w:p>
          <w:p w14:paraId="48B275E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E7002B" w14:paraId="33CA4C0F" w14:textId="77777777" w:rsidTr="000E6B69">
        <w:tc>
          <w:tcPr>
            <w:tcW w:w="705" w:type="dxa"/>
            <w:gridSpan w:val="2"/>
            <w:shd w:val="clear" w:color="auto" w:fill="auto"/>
          </w:tcPr>
          <w:p w14:paraId="528C7895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1FAC538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Трушина Валерия 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C6CD986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6E1BDF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«А мне бы петь и танцевать» 2:36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D41E09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9 лет</w:t>
            </w:r>
          </w:p>
        </w:tc>
        <w:tc>
          <w:tcPr>
            <w:tcW w:w="2413" w:type="dxa"/>
          </w:tcPr>
          <w:p w14:paraId="3350A56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Коняшова  И.А.</w:t>
            </w:r>
          </w:p>
          <w:p w14:paraId="37E5C63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Хуснуллина  Г.А.</w:t>
            </w:r>
          </w:p>
          <w:p w14:paraId="04F12FF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 Гумерова Олеся Рамилевна</w:t>
            </w:r>
          </w:p>
        </w:tc>
      </w:tr>
      <w:tr w:rsidR="00C23438" w:rsidRPr="00E7002B" w14:paraId="7E416D9C" w14:textId="77777777" w:rsidTr="000E6B69">
        <w:tc>
          <w:tcPr>
            <w:tcW w:w="705" w:type="dxa"/>
            <w:gridSpan w:val="2"/>
            <w:shd w:val="clear" w:color="auto" w:fill="auto"/>
          </w:tcPr>
          <w:p w14:paraId="72D4A4CD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2C3460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Гайфиева Алира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861862D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 МЦ Орион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065692D" w14:textId="77777777" w:rsidR="00C23438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«Воздушные шары» , автор: Железкова С.С. </w:t>
            </w:r>
            <w:r w:rsidRPr="00E7002B">
              <w:rPr>
                <w:sz w:val="18"/>
                <w:szCs w:val="18"/>
              </w:rPr>
              <w:lastRenderedPageBreak/>
              <w:t>3:30</w:t>
            </w:r>
          </w:p>
          <w:p w14:paraId="5D80D4DD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273033E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lastRenderedPageBreak/>
              <w:t>7 лет</w:t>
            </w:r>
          </w:p>
        </w:tc>
        <w:tc>
          <w:tcPr>
            <w:tcW w:w="2413" w:type="dxa"/>
          </w:tcPr>
          <w:p w14:paraId="01503D0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240F5CE7" w14:textId="77777777" w:rsidTr="00E000A4">
        <w:trPr>
          <w:trHeight w:val="982"/>
        </w:trPr>
        <w:tc>
          <w:tcPr>
            <w:tcW w:w="705" w:type="dxa"/>
            <w:gridSpan w:val="2"/>
            <w:shd w:val="clear" w:color="auto" w:fill="auto"/>
          </w:tcPr>
          <w:p w14:paraId="2F16EB7E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D54FC7E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Селезнева Миласлава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0673EB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музыкальная школа №2»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DD1318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О. Юдахина «Во сне и на яву» (2.56 мин.)</w:t>
            </w:r>
          </w:p>
          <w:p w14:paraId="03327729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421201B0" w14:textId="77777777" w:rsidR="00C23438" w:rsidRPr="00E7002B" w:rsidRDefault="00C23438" w:rsidP="00E03F35">
            <w:pPr>
              <w:pStyle w:val="Bodytext21"/>
              <w:shd w:val="clear" w:color="auto" w:fill="auto"/>
              <w:tabs>
                <w:tab w:val="left" w:pos="415"/>
                <w:tab w:val="left" w:pos="498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E7002B">
              <w:rPr>
                <w:sz w:val="18"/>
                <w:szCs w:val="18"/>
                <w:lang w:val="ru-RU" w:eastAsia="ru-RU"/>
              </w:rPr>
              <w:t>2 младшая группа:7-9 лет (9лет)</w:t>
            </w:r>
          </w:p>
        </w:tc>
        <w:tc>
          <w:tcPr>
            <w:tcW w:w="2413" w:type="dxa"/>
          </w:tcPr>
          <w:p w14:paraId="47D793B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autoSpaceDE w:val="0"/>
              <w:autoSpaceDN w:val="0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Сергеева Венера Муллахметовна </w:t>
            </w:r>
          </w:p>
          <w:p w14:paraId="344A5E4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spacing w:after="200" w:line="276" w:lineRule="auto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Хореограф: Гумерова Олеся Рамилевна Концертмейстер: Зиннатов Рафаэль Курбангалеевич</w:t>
            </w:r>
          </w:p>
        </w:tc>
      </w:tr>
      <w:tr w:rsidR="00C23438" w:rsidRPr="00E7002B" w14:paraId="411A3F10" w14:textId="77777777" w:rsidTr="000E6B69">
        <w:tc>
          <w:tcPr>
            <w:tcW w:w="705" w:type="dxa"/>
            <w:gridSpan w:val="2"/>
            <w:shd w:val="clear" w:color="auto" w:fill="auto"/>
          </w:tcPr>
          <w:p w14:paraId="7C6BC99B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E222848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Зиннатуллина Раяна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F703E6E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6017C77E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4D1C3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«Широка страна моя родная»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83F6177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228AC7A8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063A4B2F" w14:textId="77777777" w:rsidTr="000E6B69">
        <w:tc>
          <w:tcPr>
            <w:tcW w:w="705" w:type="dxa"/>
            <w:gridSpan w:val="2"/>
            <w:shd w:val="clear" w:color="auto" w:fill="auto"/>
          </w:tcPr>
          <w:p w14:paraId="26F22A25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347A569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Шириев Карим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EA16A0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«Дом детского творчества №15»</w:t>
            </w:r>
          </w:p>
          <w:p w14:paraId="716EB523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«Средняя общеобразовательная школа №44»  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27EAF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</w:t>
            </w:r>
          </w:p>
          <w:p w14:paraId="796CD053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«Я вернусь победителем»  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E8109DE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8 лет</w:t>
            </w:r>
          </w:p>
        </w:tc>
        <w:tc>
          <w:tcPr>
            <w:tcW w:w="2413" w:type="dxa"/>
          </w:tcPr>
          <w:p w14:paraId="17648475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101B91E5" w14:textId="77777777" w:rsidTr="000E6B69">
        <w:tc>
          <w:tcPr>
            <w:tcW w:w="705" w:type="dxa"/>
            <w:gridSpan w:val="2"/>
            <w:shd w:val="clear" w:color="auto" w:fill="auto"/>
          </w:tcPr>
          <w:p w14:paraId="0562F2EA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400DAE4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Латипова Милана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7E2FD1B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«Дом детского творчества №15» </w:t>
            </w:r>
          </w:p>
          <w:p w14:paraId="0A14DA9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«Средняя общеобразовательная школа №44» 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D11936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«Простая песенка»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6511FD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8 лет</w:t>
            </w:r>
          </w:p>
        </w:tc>
        <w:tc>
          <w:tcPr>
            <w:tcW w:w="2413" w:type="dxa"/>
          </w:tcPr>
          <w:p w14:paraId="713EC514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6648B1C9" w14:textId="77777777" w:rsidTr="000E6B69">
        <w:tc>
          <w:tcPr>
            <w:tcW w:w="705" w:type="dxa"/>
            <w:gridSpan w:val="2"/>
            <w:shd w:val="clear" w:color="auto" w:fill="auto"/>
          </w:tcPr>
          <w:p w14:paraId="0CB8BAF6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5E92EC2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Зарипова Диана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7DB39593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«Дом детского творчества №15» </w:t>
            </w:r>
          </w:p>
          <w:p w14:paraId="6D7E251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«Средняя общеобразовательная школа №44» 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617A1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«Золотые звоны»  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5946CC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8 лет</w:t>
            </w:r>
          </w:p>
        </w:tc>
        <w:tc>
          <w:tcPr>
            <w:tcW w:w="2413" w:type="dxa"/>
          </w:tcPr>
          <w:p w14:paraId="2A1E44F8" w14:textId="77777777" w:rsidR="00C23438" w:rsidRPr="00E7002B" w:rsidRDefault="00C23438" w:rsidP="00EF368F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07FB8140" w14:textId="77777777" w:rsidTr="000E6B69">
        <w:tc>
          <w:tcPr>
            <w:tcW w:w="705" w:type="dxa"/>
            <w:gridSpan w:val="2"/>
            <w:shd w:val="clear" w:color="auto" w:fill="auto"/>
          </w:tcPr>
          <w:p w14:paraId="0DD9681B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87B7F7D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Акбашева Лилия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4D6DAA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«Дом детского творчества №15» </w:t>
            </w:r>
          </w:p>
          <w:p w14:paraId="218EA590" w14:textId="77777777" w:rsidR="00C23438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«Средняя общеобразовательная школа №44»  </w:t>
            </w:r>
          </w:p>
          <w:p w14:paraId="787252E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4E4A1EB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«Я рисую что хочу»</w:t>
            </w:r>
          </w:p>
          <w:p w14:paraId="6224A164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44" w:type="dxa"/>
            <w:gridSpan w:val="2"/>
            <w:shd w:val="clear" w:color="auto" w:fill="auto"/>
          </w:tcPr>
          <w:p w14:paraId="32505E2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8 лет</w:t>
            </w:r>
          </w:p>
        </w:tc>
        <w:tc>
          <w:tcPr>
            <w:tcW w:w="2413" w:type="dxa"/>
          </w:tcPr>
          <w:p w14:paraId="5039F748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  <w:p w14:paraId="5AD0669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E7002B" w14:paraId="711E1732" w14:textId="77777777" w:rsidTr="000E6B69">
        <w:tc>
          <w:tcPr>
            <w:tcW w:w="705" w:type="dxa"/>
            <w:gridSpan w:val="2"/>
            <w:shd w:val="clear" w:color="auto" w:fill="auto"/>
          </w:tcPr>
          <w:p w14:paraId="569A2D0B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73BEF30F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Хуснимарданова </w:t>
            </w:r>
          </w:p>
          <w:p w14:paraId="7F7F6E25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Жасмин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56B190A1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МБУДО «Детская школа искусств» Тукаевского Муниципального района село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5064ED2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«Откуда дырки в сыре»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0E0AC26E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4DD1BE6B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  <w:p w14:paraId="0282DB27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</w:p>
        </w:tc>
      </w:tr>
      <w:tr w:rsidR="00C23438" w:rsidRPr="00E7002B" w14:paraId="04D79DB1" w14:textId="77777777" w:rsidTr="000E6B69">
        <w:tc>
          <w:tcPr>
            <w:tcW w:w="705" w:type="dxa"/>
            <w:gridSpan w:val="2"/>
            <w:shd w:val="clear" w:color="auto" w:fill="auto"/>
          </w:tcPr>
          <w:p w14:paraId="2A6CC391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29975989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Маламанова </w:t>
            </w:r>
          </w:p>
          <w:p w14:paraId="2E5297AA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Виктория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319125C2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МБУДО «Детская школа искусств» Тукаевского Муниципального района село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8624484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– соло</w:t>
            </w:r>
          </w:p>
          <w:p w14:paraId="5CEB48E7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«Раненая птица»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4958B4A9" w14:textId="77777777" w:rsidR="00C23438" w:rsidRPr="00E7002B" w:rsidRDefault="00C23438" w:rsidP="00E03F35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9 лет</w:t>
            </w:r>
          </w:p>
        </w:tc>
        <w:tc>
          <w:tcPr>
            <w:tcW w:w="2413" w:type="dxa"/>
          </w:tcPr>
          <w:p w14:paraId="6B17A310" w14:textId="77777777" w:rsidR="00C23438" w:rsidRPr="00E7002B" w:rsidRDefault="00C23438" w:rsidP="004B5262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70333CB4" w14:textId="77777777" w:rsidTr="000E6B69">
        <w:tc>
          <w:tcPr>
            <w:tcW w:w="705" w:type="dxa"/>
            <w:gridSpan w:val="2"/>
            <w:shd w:val="clear" w:color="auto" w:fill="auto"/>
          </w:tcPr>
          <w:p w14:paraId="5EC952F6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6C808207" w14:textId="77777777" w:rsidR="00C23438" w:rsidRPr="00E7002B" w:rsidRDefault="00C23438" w:rsidP="00B23344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Шакирова Рания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19093E82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12AFAD5D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89A7BBC" w14:textId="77777777" w:rsidR="00C23438" w:rsidRPr="00E7002B" w:rsidRDefault="00C23438" w:rsidP="00B23344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Әйдә, җырлыйк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5989C8EA" w14:textId="77777777" w:rsidR="00C23438" w:rsidRPr="00E7002B" w:rsidRDefault="00C23438" w:rsidP="00B23344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8 лет</w:t>
            </w:r>
          </w:p>
          <w:p w14:paraId="15EDAF53" w14:textId="77777777" w:rsidR="00C23438" w:rsidRPr="00E7002B" w:rsidRDefault="00C23438" w:rsidP="00B23344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</w:tcPr>
          <w:p w14:paraId="5A6BAF5C" w14:textId="77777777" w:rsidR="00C23438" w:rsidRPr="00E7002B" w:rsidRDefault="00C23438" w:rsidP="004B5262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Камалова Диляра Азгамовна</w:t>
            </w:r>
          </w:p>
        </w:tc>
      </w:tr>
      <w:tr w:rsidR="00C23438" w:rsidRPr="00E7002B" w14:paraId="3B2EA4B9" w14:textId="77777777" w:rsidTr="000E6B69">
        <w:trPr>
          <w:trHeight w:val="960"/>
        </w:trPr>
        <w:tc>
          <w:tcPr>
            <w:tcW w:w="705" w:type="dxa"/>
            <w:gridSpan w:val="2"/>
            <w:shd w:val="clear" w:color="auto" w:fill="auto"/>
          </w:tcPr>
          <w:p w14:paraId="78ACAEE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13BE3114" w14:textId="77777777" w:rsidR="00C23438" w:rsidRPr="00E7002B" w:rsidRDefault="00C23438" w:rsidP="00AE67A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Ашрапова Жаннет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26D946D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40E3CA00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C948E0" w14:textId="77777777" w:rsidR="00C23438" w:rsidRPr="00E7002B" w:rsidRDefault="00C23438" w:rsidP="00AE67A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"Акварель"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2DFDB947" w14:textId="77777777" w:rsidR="00C23438" w:rsidRPr="00E7002B" w:rsidRDefault="00C23438" w:rsidP="00AE67A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2 младшая группа</w:t>
            </w:r>
          </w:p>
        </w:tc>
        <w:tc>
          <w:tcPr>
            <w:tcW w:w="2413" w:type="dxa"/>
          </w:tcPr>
          <w:p w14:paraId="79B9B507" w14:textId="77777777" w:rsidR="00C23438" w:rsidRPr="00E7002B" w:rsidRDefault="00C23438" w:rsidP="00AE67A1">
            <w:pPr>
              <w:widowControl w:val="0"/>
              <w:tabs>
                <w:tab w:val="left" w:pos="480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Медведева Лейла Муратовна, хореограф Сорокина Наталья Владимир</w:t>
            </w:r>
          </w:p>
          <w:p w14:paraId="6462BE62" w14:textId="77777777" w:rsidR="00C23438" w:rsidRPr="00E7002B" w:rsidRDefault="00C23438" w:rsidP="00AE67A1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</w:tr>
      <w:tr w:rsidR="00C23438" w:rsidRPr="00E7002B" w14:paraId="03B24114" w14:textId="77777777" w:rsidTr="000E6B69">
        <w:trPr>
          <w:trHeight w:val="960"/>
        </w:trPr>
        <w:tc>
          <w:tcPr>
            <w:tcW w:w="705" w:type="dxa"/>
            <w:gridSpan w:val="2"/>
            <w:shd w:val="clear" w:color="auto" w:fill="auto"/>
          </w:tcPr>
          <w:p w14:paraId="07720EFF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91" w:type="dxa"/>
            <w:gridSpan w:val="2"/>
          </w:tcPr>
          <w:p w14:paraId="3DB6128C" w14:textId="77777777" w:rsidR="00C23438" w:rsidRPr="00BC4EB6" w:rsidRDefault="00C23438" w:rsidP="00BC4EB6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BC4EB6">
              <w:rPr>
                <w:sz w:val="18"/>
                <w:szCs w:val="18"/>
              </w:rPr>
              <w:t>Ханнанова Нелли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0CF24A65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461CCDBF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0DF60C" w14:textId="77777777" w:rsidR="00C23438" w:rsidRPr="00BC4EB6" w:rsidRDefault="00C23438" w:rsidP="00BC4EB6">
            <w:pPr>
              <w:widowControl w:val="0"/>
              <w:tabs>
                <w:tab w:val="left" w:pos="498"/>
                <w:tab w:val="left" w:pos="4397"/>
              </w:tabs>
              <w:jc w:val="center"/>
              <w:rPr>
                <w:sz w:val="18"/>
                <w:szCs w:val="18"/>
              </w:rPr>
            </w:pPr>
            <w:r w:rsidRPr="00BC4EB6">
              <w:rPr>
                <w:sz w:val="18"/>
                <w:szCs w:val="18"/>
              </w:rPr>
              <w:t xml:space="preserve">"Праздник" А. Церпята </w:t>
            </w:r>
          </w:p>
        </w:tc>
        <w:tc>
          <w:tcPr>
            <w:tcW w:w="1144" w:type="dxa"/>
            <w:gridSpan w:val="2"/>
            <w:shd w:val="clear" w:color="auto" w:fill="auto"/>
          </w:tcPr>
          <w:p w14:paraId="64A50625" w14:textId="77777777" w:rsidR="00C23438" w:rsidRPr="00BC4EB6" w:rsidRDefault="00C23438" w:rsidP="00BC4EB6">
            <w:pPr>
              <w:widowControl w:val="0"/>
              <w:tabs>
                <w:tab w:val="left" w:pos="498"/>
                <w:tab w:val="left" w:pos="4397"/>
              </w:tabs>
              <w:jc w:val="center"/>
              <w:rPr>
                <w:sz w:val="18"/>
                <w:szCs w:val="18"/>
              </w:rPr>
            </w:pPr>
            <w:r w:rsidRPr="00BC4EB6">
              <w:rPr>
                <w:sz w:val="18"/>
                <w:szCs w:val="18"/>
              </w:rPr>
              <w:t>7 лет</w:t>
            </w:r>
          </w:p>
        </w:tc>
        <w:tc>
          <w:tcPr>
            <w:tcW w:w="2413" w:type="dxa"/>
          </w:tcPr>
          <w:p w14:paraId="29E9A6D7" w14:textId="77777777" w:rsidR="00C23438" w:rsidRPr="00BC4EB6" w:rsidRDefault="00C23438" w:rsidP="00BC4EB6">
            <w:pPr>
              <w:widowControl w:val="0"/>
              <w:tabs>
                <w:tab w:val="left" w:pos="498"/>
                <w:tab w:val="left" w:pos="4397"/>
              </w:tabs>
              <w:rPr>
                <w:sz w:val="18"/>
                <w:szCs w:val="18"/>
              </w:rPr>
            </w:pPr>
            <w:r w:rsidRPr="00BC4EB6">
              <w:rPr>
                <w:sz w:val="18"/>
                <w:szCs w:val="18"/>
              </w:rPr>
              <w:t>Медведева Лейла Муратовна</w:t>
            </w:r>
          </w:p>
        </w:tc>
      </w:tr>
      <w:tr w:rsidR="00C23438" w:rsidRPr="00E7002B" w14:paraId="65F4653D" w14:textId="77777777" w:rsidTr="000E6B69">
        <w:tc>
          <w:tcPr>
            <w:tcW w:w="11194" w:type="dxa"/>
            <w:gridSpan w:val="11"/>
            <w:shd w:val="clear" w:color="auto" w:fill="auto"/>
          </w:tcPr>
          <w:p w14:paraId="68774DDE" w14:textId="77777777" w:rsidR="00C23438" w:rsidRPr="00E7002B" w:rsidRDefault="00C23438" w:rsidP="00613A7E">
            <w:pPr>
              <w:tabs>
                <w:tab w:val="left" w:pos="4397"/>
              </w:tabs>
              <w:jc w:val="center"/>
              <w:rPr>
                <w:b/>
              </w:rPr>
            </w:pPr>
            <w:r w:rsidRPr="00E7002B">
              <w:rPr>
                <w:b/>
              </w:rPr>
              <w:t>17.20-18.00</w:t>
            </w:r>
          </w:p>
          <w:p w14:paraId="43F320EE" w14:textId="77777777" w:rsidR="00C23438" w:rsidRPr="00E7002B" w:rsidRDefault="00C23438" w:rsidP="00613A7E">
            <w:pPr>
              <w:tabs>
                <w:tab w:val="left" w:pos="4397"/>
              </w:tabs>
              <w:jc w:val="center"/>
              <w:rPr>
                <w:b/>
              </w:rPr>
            </w:pPr>
            <w:r w:rsidRPr="00E7002B">
              <w:rPr>
                <w:b/>
                <w:lang w:val="x-none"/>
              </w:rPr>
              <w:t>Вокал – ансамбл</w:t>
            </w:r>
            <w:r w:rsidRPr="00E7002B">
              <w:rPr>
                <w:b/>
              </w:rPr>
              <w:t>ь</w:t>
            </w:r>
          </w:p>
          <w:p w14:paraId="614317C9" w14:textId="77777777" w:rsidR="00C23438" w:rsidRPr="00E7002B" w:rsidRDefault="00C23438" w:rsidP="00613A7E">
            <w:pPr>
              <w:tabs>
                <w:tab w:val="left" w:pos="4397"/>
              </w:tabs>
              <w:jc w:val="center"/>
            </w:pPr>
            <w:r w:rsidRPr="00E7002B">
              <w:rPr>
                <w:b/>
                <w:lang w:val="x-none"/>
              </w:rPr>
              <w:t>средняя группа 10 – 12 лет</w:t>
            </w:r>
          </w:p>
        </w:tc>
      </w:tr>
      <w:tr w:rsidR="00C23438" w:rsidRPr="00E7002B" w14:paraId="79ABDA6A" w14:textId="77777777" w:rsidTr="000E6B69">
        <w:tc>
          <w:tcPr>
            <w:tcW w:w="724" w:type="dxa"/>
            <w:gridSpan w:val="3"/>
            <w:shd w:val="clear" w:color="auto" w:fill="auto"/>
          </w:tcPr>
          <w:p w14:paraId="6BDCD296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1187C73F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Вокальный коллектив «Аленушки».</w:t>
            </w:r>
          </w:p>
          <w:p w14:paraId="20F36E04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35D056C9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149E33DD" w14:textId="77777777" w:rsidR="00C23438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  <w:p w14:paraId="14386CC5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3B17FFB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«Дорога добра»</w:t>
            </w:r>
          </w:p>
        </w:tc>
        <w:tc>
          <w:tcPr>
            <w:tcW w:w="1134" w:type="dxa"/>
            <w:shd w:val="clear" w:color="auto" w:fill="auto"/>
          </w:tcPr>
          <w:p w14:paraId="5B87A5C9" w14:textId="77777777" w:rsidR="00C23438" w:rsidRPr="00E7002B" w:rsidRDefault="00C23438" w:rsidP="00613A7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10 - 12  лет</w:t>
            </w:r>
          </w:p>
        </w:tc>
        <w:tc>
          <w:tcPr>
            <w:tcW w:w="2413" w:type="dxa"/>
            <w:shd w:val="clear" w:color="auto" w:fill="auto"/>
          </w:tcPr>
          <w:p w14:paraId="7DEFF58B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4D6B4C58" w14:textId="77777777" w:rsidTr="000E6B69">
        <w:tc>
          <w:tcPr>
            <w:tcW w:w="11194" w:type="dxa"/>
            <w:gridSpan w:val="11"/>
            <w:shd w:val="clear" w:color="auto" w:fill="auto"/>
          </w:tcPr>
          <w:p w14:paraId="50E71DB3" w14:textId="77777777" w:rsidR="00C23438" w:rsidRPr="00E7002B" w:rsidRDefault="00C23438" w:rsidP="00613A7E">
            <w:pPr>
              <w:tabs>
                <w:tab w:val="left" w:pos="4397"/>
              </w:tabs>
              <w:jc w:val="center"/>
              <w:rPr>
                <w:b/>
              </w:rPr>
            </w:pPr>
            <w:r w:rsidRPr="00E7002B">
              <w:rPr>
                <w:b/>
                <w:sz w:val="28"/>
                <w:szCs w:val="28"/>
              </w:rPr>
              <w:t>Средняя группа</w:t>
            </w:r>
          </w:p>
        </w:tc>
      </w:tr>
      <w:tr w:rsidR="00C23438" w:rsidRPr="00E7002B" w14:paraId="4E1110B2" w14:textId="77777777" w:rsidTr="000E6B69">
        <w:tc>
          <w:tcPr>
            <w:tcW w:w="724" w:type="dxa"/>
            <w:gridSpan w:val="3"/>
            <w:shd w:val="clear" w:color="auto" w:fill="auto"/>
          </w:tcPr>
          <w:p w14:paraId="285CB086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06ECD562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Жукова Амелия</w:t>
            </w:r>
          </w:p>
          <w:p w14:paraId="46C2B5C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36C3FDA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Студия эстрадного вокала ОЗАРЕНИЕ , город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7E6437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Музыка сердца 3.20</w:t>
            </w:r>
          </w:p>
        </w:tc>
        <w:tc>
          <w:tcPr>
            <w:tcW w:w="1134" w:type="dxa"/>
            <w:shd w:val="clear" w:color="auto" w:fill="auto"/>
          </w:tcPr>
          <w:p w14:paraId="77B6D942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10-12 лет</w:t>
            </w:r>
          </w:p>
          <w:p w14:paraId="3CB9BF8C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3CF6406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Азаревич Ксения Олеговна</w:t>
            </w:r>
          </w:p>
        </w:tc>
      </w:tr>
      <w:tr w:rsidR="00C23438" w:rsidRPr="00E7002B" w14:paraId="5F0B60F7" w14:textId="77777777" w:rsidTr="000E6B69">
        <w:tc>
          <w:tcPr>
            <w:tcW w:w="724" w:type="dxa"/>
            <w:gridSpan w:val="3"/>
            <w:shd w:val="clear" w:color="auto" w:fill="auto"/>
          </w:tcPr>
          <w:p w14:paraId="7FBA6ABB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2D9D819E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Сафина Амелия</w:t>
            </w:r>
          </w:p>
          <w:p w14:paraId="0E8263A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3B354ADE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685FAA6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«Стала сильней» 2:49</w:t>
            </w:r>
          </w:p>
        </w:tc>
        <w:tc>
          <w:tcPr>
            <w:tcW w:w="1134" w:type="dxa"/>
            <w:shd w:val="clear" w:color="auto" w:fill="auto"/>
          </w:tcPr>
          <w:p w14:paraId="5CED572B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1835F48D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Коняшова И.А.</w:t>
            </w:r>
          </w:p>
          <w:p w14:paraId="68F37639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Хуснуллина Г.А.</w:t>
            </w:r>
          </w:p>
        </w:tc>
      </w:tr>
      <w:tr w:rsidR="00C23438" w:rsidRPr="00E7002B" w14:paraId="15C0FBCC" w14:textId="77777777" w:rsidTr="000E6B69">
        <w:tc>
          <w:tcPr>
            <w:tcW w:w="724" w:type="dxa"/>
            <w:gridSpan w:val="3"/>
            <w:shd w:val="clear" w:color="auto" w:fill="auto"/>
          </w:tcPr>
          <w:p w14:paraId="5293D206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0BED1869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Габидуллина Самира</w:t>
            </w:r>
          </w:p>
          <w:p w14:paraId="21CE1AA9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7AE186CE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FD7CA1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«Детство не повторится» 4:00</w:t>
            </w:r>
          </w:p>
        </w:tc>
        <w:tc>
          <w:tcPr>
            <w:tcW w:w="1134" w:type="dxa"/>
            <w:shd w:val="clear" w:color="auto" w:fill="auto"/>
          </w:tcPr>
          <w:p w14:paraId="6FA306A0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5C4215AB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Коняшова И.А. </w:t>
            </w:r>
          </w:p>
          <w:p w14:paraId="6E463089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Хуснуллина Г.А.</w:t>
            </w:r>
          </w:p>
        </w:tc>
      </w:tr>
      <w:tr w:rsidR="00C23438" w:rsidRPr="00E7002B" w14:paraId="3AD69966" w14:textId="77777777" w:rsidTr="000E6B69">
        <w:tc>
          <w:tcPr>
            <w:tcW w:w="724" w:type="dxa"/>
            <w:gridSpan w:val="3"/>
            <w:shd w:val="clear" w:color="auto" w:fill="auto"/>
          </w:tcPr>
          <w:p w14:paraId="278876AF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393DEC8B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Пронин Вячеслав</w:t>
            </w:r>
          </w:p>
          <w:p w14:paraId="17A8699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32E77835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FB657D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«Show must go on» 4:00</w:t>
            </w:r>
          </w:p>
        </w:tc>
        <w:tc>
          <w:tcPr>
            <w:tcW w:w="1134" w:type="dxa"/>
            <w:shd w:val="clear" w:color="auto" w:fill="auto"/>
          </w:tcPr>
          <w:p w14:paraId="6B715D40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12 лет</w:t>
            </w:r>
          </w:p>
        </w:tc>
        <w:tc>
          <w:tcPr>
            <w:tcW w:w="2413" w:type="dxa"/>
            <w:shd w:val="clear" w:color="auto" w:fill="auto"/>
          </w:tcPr>
          <w:p w14:paraId="77134F5E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Коняшова И.А.</w:t>
            </w:r>
          </w:p>
          <w:p w14:paraId="3AD8B160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Хуснуллина Г.А.</w:t>
            </w:r>
          </w:p>
          <w:p w14:paraId="26197CD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</w:t>
            </w:r>
          </w:p>
        </w:tc>
      </w:tr>
      <w:tr w:rsidR="00C23438" w:rsidRPr="00E7002B" w14:paraId="1B81634A" w14:textId="77777777" w:rsidTr="000E6B69">
        <w:tc>
          <w:tcPr>
            <w:tcW w:w="724" w:type="dxa"/>
            <w:gridSpan w:val="3"/>
            <w:shd w:val="clear" w:color="auto" w:fill="auto"/>
          </w:tcPr>
          <w:p w14:paraId="55C7A35D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66D3014C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Новикова Ксения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47E5AAA2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 МЦ Орион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0CFE38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«Новый Год» , автор Чеважевская А.</w:t>
            </w:r>
          </w:p>
        </w:tc>
        <w:tc>
          <w:tcPr>
            <w:tcW w:w="1134" w:type="dxa"/>
            <w:shd w:val="clear" w:color="auto" w:fill="auto"/>
          </w:tcPr>
          <w:p w14:paraId="5258108D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177FC3A6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Железкова Светлана Сергеевна</w:t>
            </w:r>
          </w:p>
        </w:tc>
      </w:tr>
      <w:tr w:rsidR="00C23438" w:rsidRPr="00E7002B" w14:paraId="2C93ADE7" w14:textId="77777777" w:rsidTr="000E6B69">
        <w:tc>
          <w:tcPr>
            <w:tcW w:w="724" w:type="dxa"/>
            <w:gridSpan w:val="3"/>
            <w:shd w:val="clear" w:color="auto" w:fill="auto"/>
          </w:tcPr>
          <w:p w14:paraId="4DCAD94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79FDAED6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Вильданова Джамиля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14293D3C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музыкальная школа №2» 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1ED315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«Вокал» - соло</w:t>
            </w:r>
          </w:p>
          <w:p w14:paraId="72948D84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О.Наумов «Сон дождя» (2.21 мин.)</w:t>
            </w:r>
          </w:p>
          <w:p w14:paraId="4805E655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5621B94" w14:textId="77777777" w:rsidR="00C23438" w:rsidRPr="00E7002B" w:rsidRDefault="00C23438" w:rsidP="00F364BE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E7002B">
              <w:rPr>
                <w:sz w:val="18"/>
                <w:szCs w:val="18"/>
                <w:lang w:val="ru-RU" w:eastAsia="ru-RU"/>
              </w:rPr>
              <w:t>Средняя группа:10-12 лет (11 лет)</w:t>
            </w:r>
          </w:p>
          <w:p w14:paraId="3FC8C84B" w14:textId="77777777" w:rsidR="00C23438" w:rsidRPr="00E7002B" w:rsidRDefault="00C23438" w:rsidP="00F364BE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413" w:type="dxa"/>
            <w:shd w:val="clear" w:color="auto" w:fill="auto"/>
          </w:tcPr>
          <w:p w14:paraId="14B8C2AF" w14:textId="77777777" w:rsidR="00C23438" w:rsidRPr="00E7002B" w:rsidRDefault="00C23438" w:rsidP="00F364B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Сергеева Венера Муллахметовна</w:t>
            </w:r>
          </w:p>
          <w:p w14:paraId="0F117A76" w14:textId="77777777" w:rsidR="00C23438" w:rsidRPr="00E7002B" w:rsidRDefault="00C23438" w:rsidP="00F364BE">
            <w:pPr>
              <w:widowControl w:val="0"/>
              <w:spacing w:after="200" w:line="276" w:lineRule="auto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Хореограф: Гумерова Олеся Рамилевна Концертмейстер: Зиннатов Рафаэль Курбангалеевич</w:t>
            </w:r>
          </w:p>
        </w:tc>
      </w:tr>
      <w:tr w:rsidR="00C23438" w:rsidRPr="00E7002B" w14:paraId="2C212084" w14:textId="77777777" w:rsidTr="000E6B69">
        <w:tc>
          <w:tcPr>
            <w:tcW w:w="724" w:type="dxa"/>
            <w:gridSpan w:val="3"/>
            <w:shd w:val="clear" w:color="auto" w:fill="auto"/>
          </w:tcPr>
          <w:p w14:paraId="388330C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1BF28B60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Салихова Эвелина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42D98FE2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2F7198CF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001085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– соло «А мне бы петь и танцевать»</w:t>
            </w:r>
          </w:p>
          <w:p w14:paraId="0186978F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71093D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11</w:t>
            </w:r>
          </w:p>
          <w:p w14:paraId="427C3D28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лет</w:t>
            </w:r>
          </w:p>
        </w:tc>
        <w:tc>
          <w:tcPr>
            <w:tcW w:w="2413" w:type="dxa"/>
            <w:shd w:val="clear" w:color="auto" w:fill="auto"/>
          </w:tcPr>
          <w:p w14:paraId="3342FE43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0A1613AF" w14:textId="77777777" w:rsidTr="000E6B69">
        <w:tc>
          <w:tcPr>
            <w:tcW w:w="724" w:type="dxa"/>
            <w:gridSpan w:val="3"/>
            <w:shd w:val="clear" w:color="auto" w:fill="auto"/>
          </w:tcPr>
          <w:p w14:paraId="0DE92912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44D94518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Сафина Самира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5E3C945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5513B9A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C612A8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– соло</w:t>
            </w:r>
          </w:p>
          <w:p w14:paraId="79C6B2CF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«Энием»</w:t>
            </w:r>
          </w:p>
        </w:tc>
        <w:tc>
          <w:tcPr>
            <w:tcW w:w="1134" w:type="dxa"/>
            <w:shd w:val="clear" w:color="auto" w:fill="auto"/>
          </w:tcPr>
          <w:p w14:paraId="56C6B219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10 лет</w:t>
            </w:r>
          </w:p>
        </w:tc>
        <w:tc>
          <w:tcPr>
            <w:tcW w:w="2413" w:type="dxa"/>
            <w:shd w:val="clear" w:color="auto" w:fill="auto"/>
          </w:tcPr>
          <w:p w14:paraId="1FAB4F83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1683A0D7" w14:textId="77777777" w:rsidTr="000E6B69">
        <w:tc>
          <w:tcPr>
            <w:tcW w:w="724" w:type="dxa"/>
            <w:gridSpan w:val="3"/>
            <w:shd w:val="clear" w:color="auto" w:fill="auto"/>
          </w:tcPr>
          <w:p w14:paraId="0BFDD1CE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23668C4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Ахметзянова Арина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30203B5D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МАУДО   «Дом детского творчества № 15»  МБОУ  </w:t>
            </w:r>
          </w:p>
          <w:p w14:paraId="5F9221C5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«Средняя общеобразовательная школа №40»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266B3F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– соло</w:t>
            </w:r>
          </w:p>
          <w:p w14:paraId="50ECF9D9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«Маков цвет»</w:t>
            </w:r>
          </w:p>
          <w:p w14:paraId="2E39C8E2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9DC51C7" w14:textId="77777777" w:rsidR="00C23438" w:rsidRPr="00E7002B" w:rsidRDefault="00C23438" w:rsidP="00F364BE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11 лет</w:t>
            </w:r>
          </w:p>
        </w:tc>
        <w:tc>
          <w:tcPr>
            <w:tcW w:w="2413" w:type="dxa"/>
            <w:shd w:val="clear" w:color="auto" w:fill="auto"/>
          </w:tcPr>
          <w:p w14:paraId="143A2AAB" w14:textId="77777777" w:rsidR="00C23438" w:rsidRPr="00E7002B" w:rsidRDefault="00C23438" w:rsidP="004B5262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Тихонова Татьяна Сергеевна</w:t>
            </w:r>
          </w:p>
        </w:tc>
      </w:tr>
      <w:tr w:rsidR="00C23438" w:rsidRPr="00E7002B" w14:paraId="04DB6651" w14:textId="77777777" w:rsidTr="000E6B69">
        <w:tc>
          <w:tcPr>
            <w:tcW w:w="724" w:type="dxa"/>
            <w:gridSpan w:val="3"/>
            <w:shd w:val="clear" w:color="auto" w:fill="auto"/>
          </w:tcPr>
          <w:p w14:paraId="52BE0CDB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6000029A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Гиздатулина Алина 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7B70AE00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 ДШИ #13(татарская)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D030F5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2мин.53сек),песня "Ветер перемен",</w:t>
            </w:r>
          </w:p>
        </w:tc>
        <w:tc>
          <w:tcPr>
            <w:tcW w:w="1134" w:type="dxa"/>
            <w:shd w:val="clear" w:color="auto" w:fill="auto"/>
          </w:tcPr>
          <w:p w14:paraId="49F303B1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11лет</w:t>
            </w:r>
          </w:p>
        </w:tc>
        <w:tc>
          <w:tcPr>
            <w:tcW w:w="2413" w:type="dxa"/>
            <w:shd w:val="clear" w:color="auto" w:fill="auto"/>
          </w:tcPr>
          <w:p w14:paraId="0AE16B3B" w14:textId="77777777" w:rsidR="00C23438" w:rsidRPr="00E7002B" w:rsidRDefault="00C23438" w:rsidP="00E03F35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Камалова Диляра Азгамовна</w:t>
            </w:r>
          </w:p>
        </w:tc>
      </w:tr>
      <w:tr w:rsidR="00C23438" w:rsidRPr="00E7002B" w14:paraId="2708A746" w14:textId="77777777" w:rsidTr="000E6B69">
        <w:tc>
          <w:tcPr>
            <w:tcW w:w="724" w:type="dxa"/>
            <w:gridSpan w:val="3"/>
            <w:shd w:val="clear" w:color="auto" w:fill="auto"/>
          </w:tcPr>
          <w:p w14:paraId="6FF0E785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07EEDF11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Закиров Руслан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71F04B7E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2A8D031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EBBFC17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«Ода Татарстану»,</w:t>
            </w:r>
          </w:p>
          <w:p w14:paraId="0CC2F8CB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 (музыка Э. Низамов, стихи Р. Харис</w:t>
            </w:r>
          </w:p>
          <w:p w14:paraId="2ECF2FBB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3:40</w:t>
            </w:r>
          </w:p>
          <w:p w14:paraId="5D66E44F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51A090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Средняя группа:</w:t>
            </w:r>
          </w:p>
          <w:p w14:paraId="09898371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10-12 лет</w:t>
            </w:r>
          </w:p>
          <w:p w14:paraId="7B84325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198BCE22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Руководитель:</w:t>
            </w:r>
          </w:p>
          <w:p w14:paraId="236FAD8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Камалова  Диляра Азгамовна</w:t>
            </w:r>
          </w:p>
          <w:p w14:paraId="0E607F8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Хореограф: Сорокина Наталья Владимировна</w:t>
            </w:r>
          </w:p>
        </w:tc>
      </w:tr>
      <w:tr w:rsidR="00C23438" w:rsidRPr="00E7002B" w14:paraId="613323BF" w14:textId="77777777" w:rsidTr="000E6B69">
        <w:tc>
          <w:tcPr>
            <w:tcW w:w="724" w:type="dxa"/>
            <w:gridSpan w:val="3"/>
            <w:shd w:val="clear" w:color="auto" w:fill="auto"/>
          </w:tcPr>
          <w:p w14:paraId="1205E460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0716F658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Лапшина Елизавета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16F53BAE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58FF2E0B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0963FCD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«Рио-рита»</w:t>
            </w:r>
          </w:p>
        </w:tc>
        <w:tc>
          <w:tcPr>
            <w:tcW w:w="1134" w:type="dxa"/>
            <w:shd w:val="clear" w:color="auto" w:fill="auto"/>
          </w:tcPr>
          <w:p w14:paraId="2F1A7337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Средняя группа</w:t>
            </w:r>
          </w:p>
        </w:tc>
        <w:tc>
          <w:tcPr>
            <w:tcW w:w="2413" w:type="dxa"/>
            <w:shd w:val="clear" w:color="auto" w:fill="auto"/>
          </w:tcPr>
          <w:p w14:paraId="24C2D35C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Медведева Лейла Муратовна, хореограф Сорокина Наталья Владимировна</w:t>
            </w:r>
          </w:p>
        </w:tc>
      </w:tr>
      <w:tr w:rsidR="00C23438" w:rsidRPr="00E7002B" w14:paraId="47AB8DCC" w14:textId="77777777" w:rsidTr="000E6B69">
        <w:tc>
          <w:tcPr>
            <w:tcW w:w="724" w:type="dxa"/>
            <w:gridSpan w:val="3"/>
            <w:shd w:val="clear" w:color="auto" w:fill="auto"/>
          </w:tcPr>
          <w:p w14:paraId="01EF407D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5289B6AD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Имамутдинова Регина</w:t>
            </w:r>
          </w:p>
          <w:p w14:paraId="0831FEB1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14:paraId="01048FBE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270B0B6C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DC1E5D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Вокал  "Тан ата белмэде"</w:t>
            </w:r>
          </w:p>
          <w:p w14:paraId="429AF92E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61F0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Средняя группа</w:t>
            </w:r>
          </w:p>
          <w:p w14:paraId="58F0DD5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413" w:type="dxa"/>
            <w:shd w:val="clear" w:color="auto" w:fill="auto"/>
          </w:tcPr>
          <w:p w14:paraId="2B67C98A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Медведева Лейла Муратовна, хореограф Сорокина Наталья Владимир</w:t>
            </w:r>
          </w:p>
        </w:tc>
      </w:tr>
      <w:tr w:rsidR="00C23438" w:rsidRPr="00E7002B" w14:paraId="756F64CC" w14:textId="77777777" w:rsidTr="000E6B69">
        <w:tc>
          <w:tcPr>
            <w:tcW w:w="724" w:type="dxa"/>
            <w:gridSpan w:val="3"/>
            <w:shd w:val="clear" w:color="auto" w:fill="auto"/>
          </w:tcPr>
          <w:p w14:paraId="1B6B9CB5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0A679E2E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Мансурова Амина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442BF6B2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65A3D60A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57337E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Вокал "Бие Эйдэ ике бас" </w:t>
            </w:r>
          </w:p>
        </w:tc>
        <w:tc>
          <w:tcPr>
            <w:tcW w:w="1134" w:type="dxa"/>
            <w:shd w:val="clear" w:color="auto" w:fill="auto"/>
          </w:tcPr>
          <w:p w14:paraId="015F5E4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 xml:space="preserve">Средняя группа </w:t>
            </w:r>
          </w:p>
        </w:tc>
        <w:tc>
          <w:tcPr>
            <w:tcW w:w="2413" w:type="dxa"/>
            <w:shd w:val="clear" w:color="auto" w:fill="auto"/>
          </w:tcPr>
          <w:p w14:paraId="42B002FC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Медведева Лейла Муратовна, хореограф Сорокина Наталья Владимир</w:t>
            </w:r>
          </w:p>
        </w:tc>
      </w:tr>
      <w:tr w:rsidR="00C23438" w:rsidRPr="00E7002B" w14:paraId="054787BA" w14:textId="77777777" w:rsidTr="000E6B69">
        <w:tc>
          <w:tcPr>
            <w:tcW w:w="724" w:type="dxa"/>
            <w:gridSpan w:val="3"/>
            <w:shd w:val="clear" w:color="auto" w:fill="auto"/>
          </w:tcPr>
          <w:p w14:paraId="4D7AD6F3" w14:textId="77777777" w:rsidR="00C23438" w:rsidRPr="00E7002B" w:rsidRDefault="00C23438" w:rsidP="005A3EBE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89" w:type="dxa"/>
            <w:gridSpan w:val="2"/>
          </w:tcPr>
          <w:p w14:paraId="7C951765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Ибрагимов Ильфат</w:t>
            </w:r>
          </w:p>
        </w:tc>
        <w:tc>
          <w:tcPr>
            <w:tcW w:w="2408" w:type="dxa"/>
            <w:gridSpan w:val="2"/>
            <w:shd w:val="clear" w:color="auto" w:fill="auto"/>
          </w:tcPr>
          <w:p w14:paraId="7EAF65D7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МАУДО «Детская школа искусств №13 (татарская)»,</w:t>
            </w:r>
          </w:p>
          <w:p w14:paraId="29E2D587" w14:textId="77777777" w:rsidR="00C23438" w:rsidRPr="00E7002B" w:rsidRDefault="00C23438" w:rsidP="00E5391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E266F96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jc w:val="center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"Мои Челны" Муз. Анастасия Соснина, сл.Нина Бабурина</w:t>
            </w:r>
          </w:p>
        </w:tc>
        <w:tc>
          <w:tcPr>
            <w:tcW w:w="1134" w:type="dxa"/>
            <w:shd w:val="clear" w:color="auto" w:fill="auto"/>
          </w:tcPr>
          <w:p w14:paraId="2393BBA4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jc w:val="center"/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Средняя</w:t>
            </w:r>
          </w:p>
        </w:tc>
        <w:tc>
          <w:tcPr>
            <w:tcW w:w="2413" w:type="dxa"/>
            <w:shd w:val="clear" w:color="auto" w:fill="auto"/>
          </w:tcPr>
          <w:p w14:paraId="759236A6" w14:textId="77777777" w:rsidR="00C23438" w:rsidRPr="00E7002B" w:rsidRDefault="00C23438" w:rsidP="00B23344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7002B">
              <w:rPr>
                <w:sz w:val="18"/>
                <w:szCs w:val="18"/>
              </w:rPr>
              <w:t>Медведева Лейла Муратовна</w:t>
            </w:r>
          </w:p>
        </w:tc>
      </w:tr>
    </w:tbl>
    <w:p w14:paraId="242EA325" w14:textId="77777777" w:rsidR="005C6789" w:rsidRPr="00E7002B" w:rsidRDefault="005C6789">
      <w:pPr>
        <w:jc w:val="center"/>
        <w:rPr>
          <w:sz w:val="22"/>
          <w:szCs w:val="22"/>
        </w:rPr>
      </w:pPr>
    </w:p>
    <w:sectPr w:rsidR="005C6789" w:rsidRPr="00E7002B" w:rsidSect="00055BF8">
      <w:footerReference w:type="default" r:id="rId9"/>
      <w:pgSz w:w="11906" w:h="16838"/>
      <w:pgMar w:top="851" w:right="850" w:bottom="1134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6DBC0" w14:textId="77777777" w:rsidR="00947867" w:rsidRDefault="00947867">
      <w:r>
        <w:separator/>
      </w:r>
    </w:p>
  </w:endnote>
  <w:endnote w:type="continuationSeparator" w:id="0">
    <w:p w14:paraId="16B2C72A" w14:textId="77777777" w:rsidR="00947867" w:rsidRDefault="0094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EF0DE" w14:textId="77777777" w:rsidR="00055BF8" w:rsidRDefault="00055BF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20D6">
      <w:rPr>
        <w:noProof/>
      </w:rPr>
      <w:t>1</w:t>
    </w:r>
    <w:r>
      <w:fldChar w:fldCharType="end"/>
    </w:r>
  </w:p>
  <w:p w14:paraId="488B262D" w14:textId="77777777" w:rsidR="00055BF8" w:rsidRDefault="00055BF8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57B3D" w14:textId="77777777" w:rsidR="00947867" w:rsidRDefault="00947867">
      <w:r>
        <w:separator/>
      </w:r>
    </w:p>
  </w:footnote>
  <w:footnote w:type="continuationSeparator" w:id="0">
    <w:p w14:paraId="2AB8FFA0" w14:textId="77777777" w:rsidR="00947867" w:rsidRDefault="00947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8CAB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B7357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BE496C"/>
    <w:multiLevelType w:val="hybridMultilevel"/>
    <w:tmpl w:val="E104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B300EF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AF43D0"/>
    <w:multiLevelType w:val="hybridMultilevel"/>
    <w:tmpl w:val="CEC4A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6C0AF5"/>
    <w:multiLevelType w:val="hybridMultilevel"/>
    <w:tmpl w:val="CB340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7147D5"/>
    <w:multiLevelType w:val="hybridMultilevel"/>
    <w:tmpl w:val="F5E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6855E0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CE02D5"/>
    <w:multiLevelType w:val="hybridMultilevel"/>
    <w:tmpl w:val="2DD22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730F54"/>
    <w:multiLevelType w:val="hybridMultilevel"/>
    <w:tmpl w:val="E104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4A5AD8"/>
    <w:multiLevelType w:val="hybridMultilevel"/>
    <w:tmpl w:val="3C4E0EC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430118"/>
    <w:multiLevelType w:val="hybridMultilevel"/>
    <w:tmpl w:val="061EE68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6225AC"/>
    <w:multiLevelType w:val="hybridMultilevel"/>
    <w:tmpl w:val="F5E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8E6664"/>
    <w:multiLevelType w:val="hybridMultilevel"/>
    <w:tmpl w:val="72FE153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867564"/>
    <w:multiLevelType w:val="hybridMultilevel"/>
    <w:tmpl w:val="CA8E4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CD7641"/>
    <w:multiLevelType w:val="hybridMultilevel"/>
    <w:tmpl w:val="2DD22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917DC2"/>
    <w:multiLevelType w:val="hybridMultilevel"/>
    <w:tmpl w:val="B03EA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4B1EE9"/>
    <w:multiLevelType w:val="hybridMultilevel"/>
    <w:tmpl w:val="6DAAA91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C723DE"/>
    <w:multiLevelType w:val="hybridMultilevel"/>
    <w:tmpl w:val="6D48E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C4E1B"/>
    <w:multiLevelType w:val="hybridMultilevel"/>
    <w:tmpl w:val="B03EA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B24BEB"/>
    <w:multiLevelType w:val="hybridMultilevel"/>
    <w:tmpl w:val="E104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10755F"/>
    <w:multiLevelType w:val="hybridMultilevel"/>
    <w:tmpl w:val="5D18DC2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40A7226"/>
    <w:multiLevelType w:val="hybridMultilevel"/>
    <w:tmpl w:val="2DD22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B13329"/>
    <w:multiLevelType w:val="hybridMultilevel"/>
    <w:tmpl w:val="6DAAA91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575B9"/>
    <w:multiLevelType w:val="hybridMultilevel"/>
    <w:tmpl w:val="A0CC374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7533D2"/>
    <w:multiLevelType w:val="hybridMultilevel"/>
    <w:tmpl w:val="CEC4A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D82D28"/>
    <w:multiLevelType w:val="hybridMultilevel"/>
    <w:tmpl w:val="A028B87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606786"/>
    <w:multiLevelType w:val="hybridMultilevel"/>
    <w:tmpl w:val="2DD22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>
    <w:nsid w:val="5A76337C"/>
    <w:multiLevelType w:val="hybridMultilevel"/>
    <w:tmpl w:val="7CAAE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E71CB"/>
    <w:multiLevelType w:val="hybridMultilevel"/>
    <w:tmpl w:val="629C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D251F0"/>
    <w:multiLevelType w:val="hybridMultilevel"/>
    <w:tmpl w:val="CEC4A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3410F2"/>
    <w:multiLevelType w:val="hybridMultilevel"/>
    <w:tmpl w:val="CA8E4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E92BA8"/>
    <w:multiLevelType w:val="hybridMultilevel"/>
    <w:tmpl w:val="F5E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D608EA"/>
    <w:multiLevelType w:val="hybridMultilevel"/>
    <w:tmpl w:val="5FAA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BE1B26"/>
    <w:multiLevelType w:val="hybridMultilevel"/>
    <w:tmpl w:val="C4F0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A50A4"/>
    <w:multiLevelType w:val="hybridMultilevel"/>
    <w:tmpl w:val="6DAAA91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B303DC"/>
    <w:multiLevelType w:val="hybridMultilevel"/>
    <w:tmpl w:val="F5E4C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1A5BD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DA213F"/>
    <w:multiLevelType w:val="hybridMultilevel"/>
    <w:tmpl w:val="6B4CD7DA"/>
    <w:lvl w:ilvl="0" w:tplc="6DD88E6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07AB87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18EA97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32821A4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7BCD10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D5683B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CEEB432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96C3B0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EE81CF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0">
    <w:nsid w:val="7D230E90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1">
    <w:nsid w:val="7D4F2568"/>
    <w:multiLevelType w:val="hybridMultilevel"/>
    <w:tmpl w:val="629C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D61CF5"/>
    <w:multiLevelType w:val="hybridMultilevel"/>
    <w:tmpl w:val="127EB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E03C83"/>
    <w:multiLevelType w:val="hybridMultilevel"/>
    <w:tmpl w:val="6DAAA91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9958F6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2"/>
  </w:num>
  <w:num w:numId="4">
    <w:abstractNumId w:val="25"/>
  </w:num>
  <w:num w:numId="5">
    <w:abstractNumId w:val="6"/>
  </w:num>
  <w:num w:numId="6">
    <w:abstractNumId w:val="14"/>
  </w:num>
  <w:num w:numId="7">
    <w:abstractNumId w:val="9"/>
  </w:num>
  <w:num w:numId="8">
    <w:abstractNumId w:val="0"/>
  </w:num>
  <w:num w:numId="9">
    <w:abstractNumId w:val="37"/>
  </w:num>
  <w:num w:numId="10">
    <w:abstractNumId w:val="32"/>
  </w:num>
  <w:num w:numId="11">
    <w:abstractNumId w:val="20"/>
  </w:num>
  <w:num w:numId="12">
    <w:abstractNumId w:val="41"/>
  </w:num>
  <w:num w:numId="13">
    <w:abstractNumId w:val="30"/>
  </w:num>
  <w:num w:numId="14">
    <w:abstractNumId w:val="4"/>
  </w:num>
  <w:num w:numId="15">
    <w:abstractNumId w:val="31"/>
  </w:num>
  <w:num w:numId="16">
    <w:abstractNumId w:val="19"/>
  </w:num>
  <w:num w:numId="17">
    <w:abstractNumId w:val="16"/>
  </w:num>
  <w:num w:numId="18">
    <w:abstractNumId w:val="2"/>
  </w:num>
  <w:num w:numId="19">
    <w:abstractNumId w:val="28"/>
  </w:num>
  <w:num w:numId="20">
    <w:abstractNumId w:val="35"/>
  </w:num>
  <w:num w:numId="21">
    <w:abstractNumId w:val="18"/>
  </w:num>
  <w:num w:numId="22">
    <w:abstractNumId w:val="21"/>
  </w:num>
  <w:num w:numId="23">
    <w:abstractNumId w:val="7"/>
  </w:num>
  <w:num w:numId="24">
    <w:abstractNumId w:val="38"/>
  </w:num>
  <w:num w:numId="25">
    <w:abstractNumId w:val="3"/>
  </w:num>
  <w:num w:numId="26">
    <w:abstractNumId w:val="8"/>
  </w:num>
  <w:num w:numId="27">
    <w:abstractNumId w:val="40"/>
  </w:num>
  <w:num w:numId="28">
    <w:abstractNumId w:val="34"/>
  </w:num>
  <w:num w:numId="29">
    <w:abstractNumId w:val="39"/>
  </w:num>
  <w:num w:numId="30">
    <w:abstractNumId w:val="1"/>
  </w:num>
  <w:num w:numId="31">
    <w:abstractNumId w:val="24"/>
  </w:num>
  <w:num w:numId="32">
    <w:abstractNumId w:val="15"/>
  </w:num>
  <w:num w:numId="33">
    <w:abstractNumId w:val="29"/>
  </w:num>
  <w:num w:numId="34">
    <w:abstractNumId w:val="27"/>
  </w:num>
  <w:num w:numId="35">
    <w:abstractNumId w:val="10"/>
  </w:num>
  <w:num w:numId="36">
    <w:abstractNumId w:val="22"/>
  </w:num>
  <w:num w:numId="37">
    <w:abstractNumId w:val="43"/>
  </w:num>
  <w:num w:numId="38">
    <w:abstractNumId w:val="23"/>
  </w:num>
  <w:num w:numId="39">
    <w:abstractNumId w:val="36"/>
  </w:num>
  <w:num w:numId="40">
    <w:abstractNumId w:val="17"/>
  </w:num>
  <w:num w:numId="41">
    <w:abstractNumId w:val="26"/>
  </w:num>
  <w:num w:numId="42">
    <w:abstractNumId w:val="5"/>
  </w:num>
  <w:num w:numId="43">
    <w:abstractNumId w:val="42"/>
  </w:num>
  <w:num w:numId="44">
    <w:abstractNumId w:val="13"/>
  </w:num>
  <w:num w:numId="4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47"/>
    <w:rsid w:val="00000CA8"/>
    <w:rsid w:val="00000CD8"/>
    <w:rsid w:val="00001F19"/>
    <w:rsid w:val="0000235E"/>
    <w:rsid w:val="00002CBA"/>
    <w:rsid w:val="000036F3"/>
    <w:rsid w:val="00003B37"/>
    <w:rsid w:val="00006AEE"/>
    <w:rsid w:val="0000732D"/>
    <w:rsid w:val="00011992"/>
    <w:rsid w:val="000123A6"/>
    <w:rsid w:val="000128F0"/>
    <w:rsid w:val="00013654"/>
    <w:rsid w:val="00013BEB"/>
    <w:rsid w:val="0001404E"/>
    <w:rsid w:val="000204FA"/>
    <w:rsid w:val="0002157E"/>
    <w:rsid w:val="00023343"/>
    <w:rsid w:val="000245B0"/>
    <w:rsid w:val="00024A2A"/>
    <w:rsid w:val="00027B29"/>
    <w:rsid w:val="00030A9F"/>
    <w:rsid w:val="00033E08"/>
    <w:rsid w:val="00037511"/>
    <w:rsid w:val="00042F98"/>
    <w:rsid w:val="00046537"/>
    <w:rsid w:val="00052572"/>
    <w:rsid w:val="0005372B"/>
    <w:rsid w:val="000542CC"/>
    <w:rsid w:val="000548B7"/>
    <w:rsid w:val="00055BF8"/>
    <w:rsid w:val="000571B2"/>
    <w:rsid w:val="00057641"/>
    <w:rsid w:val="000602A5"/>
    <w:rsid w:val="0006446E"/>
    <w:rsid w:val="0007190C"/>
    <w:rsid w:val="00072738"/>
    <w:rsid w:val="0007493F"/>
    <w:rsid w:val="00076D4F"/>
    <w:rsid w:val="00077423"/>
    <w:rsid w:val="00085D7D"/>
    <w:rsid w:val="0008617B"/>
    <w:rsid w:val="000901E7"/>
    <w:rsid w:val="0009265A"/>
    <w:rsid w:val="000942D8"/>
    <w:rsid w:val="000949EF"/>
    <w:rsid w:val="000950A0"/>
    <w:rsid w:val="0009736E"/>
    <w:rsid w:val="00097D6D"/>
    <w:rsid w:val="000A0F98"/>
    <w:rsid w:val="000A3EB9"/>
    <w:rsid w:val="000A56EF"/>
    <w:rsid w:val="000A6E95"/>
    <w:rsid w:val="000B012D"/>
    <w:rsid w:val="000B0BB3"/>
    <w:rsid w:val="000B19DF"/>
    <w:rsid w:val="000B5DC3"/>
    <w:rsid w:val="000B6888"/>
    <w:rsid w:val="000C4B86"/>
    <w:rsid w:val="000C4C75"/>
    <w:rsid w:val="000D1E0F"/>
    <w:rsid w:val="000D56A3"/>
    <w:rsid w:val="000D5C5F"/>
    <w:rsid w:val="000E2B9E"/>
    <w:rsid w:val="000E4825"/>
    <w:rsid w:val="000E5ECB"/>
    <w:rsid w:val="000E6B69"/>
    <w:rsid w:val="000F3999"/>
    <w:rsid w:val="000F59A8"/>
    <w:rsid w:val="000F6F0C"/>
    <w:rsid w:val="00104A9F"/>
    <w:rsid w:val="00107CB3"/>
    <w:rsid w:val="00107D5D"/>
    <w:rsid w:val="00112F95"/>
    <w:rsid w:val="0011354F"/>
    <w:rsid w:val="00116A76"/>
    <w:rsid w:val="001242B9"/>
    <w:rsid w:val="001258B9"/>
    <w:rsid w:val="0013108A"/>
    <w:rsid w:val="001329B1"/>
    <w:rsid w:val="0013334C"/>
    <w:rsid w:val="00137DB3"/>
    <w:rsid w:val="00144C94"/>
    <w:rsid w:val="00145942"/>
    <w:rsid w:val="00153761"/>
    <w:rsid w:val="00154830"/>
    <w:rsid w:val="0015485A"/>
    <w:rsid w:val="00155415"/>
    <w:rsid w:val="001556E1"/>
    <w:rsid w:val="001575FE"/>
    <w:rsid w:val="00161701"/>
    <w:rsid w:val="00161D5D"/>
    <w:rsid w:val="001626DF"/>
    <w:rsid w:val="0016616D"/>
    <w:rsid w:val="00166EFF"/>
    <w:rsid w:val="00167220"/>
    <w:rsid w:val="0016785F"/>
    <w:rsid w:val="00170728"/>
    <w:rsid w:val="00170F82"/>
    <w:rsid w:val="00171EAC"/>
    <w:rsid w:val="00172063"/>
    <w:rsid w:val="001744C5"/>
    <w:rsid w:val="001752CA"/>
    <w:rsid w:val="00177DA6"/>
    <w:rsid w:val="00184F96"/>
    <w:rsid w:val="00195072"/>
    <w:rsid w:val="00195BD2"/>
    <w:rsid w:val="00197404"/>
    <w:rsid w:val="00197BAA"/>
    <w:rsid w:val="001A047D"/>
    <w:rsid w:val="001A50CB"/>
    <w:rsid w:val="001B0887"/>
    <w:rsid w:val="001B0B83"/>
    <w:rsid w:val="001B15F6"/>
    <w:rsid w:val="001B2CA6"/>
    <w:rsid w:val="001B3BBE"/>
    <w:rsid w:val="001B3CA8"/>
    <w:rsid w:val="001B68FB"/>
    <w:rsid w:val="001C0512"/>
    <w:rsid w:val="001C1593"/>
    <w:rsid w:val="001C2BCE"/>
    <w:rsid w:val="001C4240"/>
    <w:rsid w:val="001C5393"/>
    <w:rsid w:val="001C5E24"/>
    <w:rsid w:val="001D2615"/>
    <w:rsid w:val="001D473C"/>
    <w:rsid w:val="001D4C85"/>
    <w:rsid w:val="001D65AC"/>
    <w:rsid w:val="001D7D74"/>
    <w:rsid w:val="001E3104"/>
    <w:rsid w:val="001E50F1"/>
    <w:rsid w:val="001E5696"/>
    <w:rsid w:val="001F1D27"/>
    <w:rsid w:val="001F34F0"/>
    <w:rsid w:val="001F46D9"/>
    <w:rsid w:val="00202DF9"/>
    <w:rsid w:val="002075D8"/>
    <w:rsid w:val="0021396B"/>
    <w:rsid w:val="002220A7"/>
    <w:rsid w:val="00222A25"/>
    <w:rsid w:val="00223620"/>
    <w:rsid w:val="00224912"/>
    <w:rsid w:val="00226BC0"/>
    <w:rsid w:val="002274EF"/>
    <w:rsid w:val="00227537"/>
    <w:rsid w:val="00227ACC"/>
    <w:rsid w:val="0023126A"/>
    <w:rsid w:val="00232685"/>
    <w:rsid w:val="00233EA0"/>
    <w:rsid w:val="00242CB0"/>
    <w:rsid w:val="00243407"/>
    <w:rsid w:val="00243413"/>
    <w:rsid w:val="002516A4"/>
    <w:rsid w:val="00253754"/>
    <w:rsid w:val="002537B0"/>
    <w:rsid w:val="0027248D"/>
    <w:rsid w:val="00274B25"/>
    <w:rsid w:val="00275B00"/>
    <w:rsid w:val="00275D79"/>
    <w:rsid w:val="0028115F"/>
    <w:rsid w:val="002846B2"/>
    <w:rsid w:val="00284FEE"/>
    <w:rsid w:val="00285774"/>
    <w:rsid w:val="0028612C"/>
    <w:rsid w:val="00286141"/>
    <w:rsid w:val="00291993"/>
    <w:rsid w:val="00292604"/>
    <w:rsid w:val="00294566"/>
    <w:rsid w:val="00295E1D"/>
    <w:rsid w:val="00297450"/>
    <w:rsid w:val="00297554"/>
    <w:rsid w:val="002A1FAD"/>
    <w:rsid w:val="002A212F"/>
    <w:rsid w:val="002A4AAF"/>
    <w:rsid w:val="002A74F5"/>
    <w:rsid w:val="002B203C"/>
    <w:rsid w:val="002B23CC"/>
    <w:rsid w:val="002B6D76"/>
    <w:rsid w:val="002C0C35"/>
    <w:rsid w:val="002C75F3"/>
    <w:rsid w:val="002D08D1"/>
    <w:rsid w:val="002D2E1C"/>
    <w:rsid w:val="002D3D6A"/>
    <w:rsid w:val="002D419A"/>
    <w:rsid w:val="002D4E8B"/>
    <w:rsid w:val="002E1D8A"/>
    <w:rsid w:val="002E60C8"/>
    <w:rsid w:val="002E6C04"/>
    <w:rsid w:val="002E783B"/>
    <w:rsid w:val="002F2FFB"/>
    <w:rsid w:val="002F3130"/>
    <w:rsid w:val="002F46B3"/>
    <w:rsid w:val="002F567E"/>
    <w:rsid w:val="002F7427"/>
    <w:rsid w:val="00302451"/>
    <w:rsid w:val="00302C97"/>
    <w:rsid w:val="00302DCA"/>
    <w:rsid w:val="0030554E"/>
    <w:rsid w:val="00310A52"/>
    <w:rsid w:val="0031125A"/>
    <w:rsid w:val="0031229C"/>
    <w:rsid w:val="00312534"/>
    <w:rsid w:val="0031281B"/>
    <w:rsid w:val="003136C7"/>
    <w:rsid w:val="0031440A"/>
    <w:rsid w:val="00315467"/>
    <w:rsid w:val="00316B5F"/>
    <w:rsid w:val="00320100"/>
    <w:rsid w:val="00320DB1"/>
    <w:rsid w:val="00321FF9"/>
    <w:rsid w:val="00332460"/>
    <w:rsid w:val="00332A12"/>
    <w:rsid w:val="00332D8A"/>
    <w:rsid w:val="00334715"/>
    <w:rsid w:val="00336EAD"/>
    <w:rsid w:val="00337706"/>
    <w:rsid w:val="00340579"/>
    <w:rsid w:val="00341174"/>
    <w:rsid w:val="00341B69"/>
    <w:rsid w:val="00341D0B"/>
    <w:rsid w:val="003434CA"/>
    <w:rsid w:val="00343D03"/>
    <w:rsid w:val="00344DE7"/>
    <w:rsid w:val="00350E17"/>
    <w:rsid w:val="00353ABB"/>
    <w:rsid w:val="00354646"/>
    <w:rsid w:val="003637A0"/>
    <w:rsid w:val="00364A9F"/>
    <w:rsid w:val="003708A6"/>
    <w:rsid w:val="00373B3B"/>
    <w:rsid w:val="00375473"/>
    <w:rsid w:val="00375D85"/>
    <w:rsid w:val="0037665D"/>
    <w:rsid w:val="00376AC5"/>
    <w:rsid w:val="0038139A"/>
    <w:rsid w:val="00384FEE"/>
    <w:rsid w:val="00387C25"/>
    <w:rsid w:val="0039117B"/>
    <w:rsid w:val="00394D3E"/>
    <w:rsid w:val="003954E8"/>
    <w:rsid w:val="003956AC"/>
    <w:rsid w:val="00396400"/>
    <w:rsid w:val="0039738D"/>
    <w:rsid w:val="003A0A79"/>
    <w:rsid w:val="003A4288"/>
    <w:rsid w:val="003A6FA3"/>
    <w:rsid w:val="003A7660"/>
    <w:rsid w:val="003B00ED"/>
    <w:rsid w:val="003B1C25"/>
    <w:rsid w:val="003B3364"/>
    <w:rsid w:val="003B580C"/>
    <w:rsid w:val="003B67A3"/>
    <w:rsid w:val="003B7395"/>
    <w:rsid w:val="003B7F47"/>
    <w:rsid w:val="003C3012"/>
    <w:rsid w:val="003C47A4"/>
    <w:rsid w:val="003D0211"/>
    <w:rsid w:val="003D1D99"/>
    <w:rsid w:val="003D43DD"/>
    <w:rsid w:val="003E5AF2"/>
    <w:rsid w:val="003E698B"/>
    <w:rsid w:val="003F07FB"/>
    <w:rsid w:val="003F19AB"/>
    <w:rsid w:val="003F1B86"/>
    <w:rsid w:val="003F3442"/>
    <w:rsid w:val="00400889"/>
    <w:rsid w:val="00401B2F"/>
    <w:rsid w:val="00403684"/>
    <w:rsid w:val="00405980"/>
    <w:rsid w:val="004102AF"/>
    <w:rsid w:val="00411606"/>
    <w:rsid w:val="00413619"/>
    <w:rsid w:val="00413747"/>
    <w:rsid w:val="004226BC"/>
    <w:rsid w:val="00422B2D"/>
    <w:rsid w:val="004238A0"/>
    <w:rsid w:val="00423C82"/>
    <w:rsid w:val="004263AA"/>
    <w:rsid w:val="00427B98"/>
    <w:rsid w:val="00430513"/>
    <w:rsid w:val="00430796"/>
    <w:rsid w:val="00430A07"/>
    <w:rsid w:val="004313F9"/>
    <w:rsid w:val="00431E47"/>
    <w:rsid w:val="00434990"/>
    <w:rsid w:val="004355A0"/>
    <w:rsid w:val="00435B28"/>
    <w:rsid w:val="0043631D"/>
    <w:rsid w:val="0044326E"/>
    <w:rsid w:val="00444190"/>
    <w:rsid w:val="004469B1"/>
    <w:rsid w:val="00451692"/>
    <w:rsid w:val="00452570"/>
    <w:rsid w:val="00453B3B"/>
    <w:rsid w:val="00454765"/>
    <w:rsid w:val="00454FD9"/>
    <w:rsid w:val="00455847"/>
    <w:rsid w:val="004572B5"/>
    <w:rsid w:val="00457FB9"/>
    <w:rsid w:val="00463828"/>
    <w:rsid w:val="0046478F"/>
    <w:rsid w:val="00467217"/>
    <w:rsid w:val="0046787B"/>
    <w:rsid w:val="00470A5D"/>
    <w:rsid w:val="00471009"/>
    <w:rsid w:val="00472AE1"/>
    <w:rsid w:val="004735ED"/>
    <w:rsid w:val="00473EAC"/>
    <w:rsid w:val="004742E7"/>
    <w:rsid w:val="00474791"/>
    <w:rsid w:val="00494682"/>
    <w:rsid w:val="004950E5"/>
    <w:rsid w:val="004A0DE5"/>
    <w:rsid w:val="004A15CA"/>
    <w:rsid w:val="004A34D1"/>
    <w:rsid w:val="004A43D2"/>
    <w:rsid w:val="004B0BD7"/>
    <w:rsid w:val="004B1A98"/>
    <w:rsid w:val="004B2DD5"/>
    <w:rsid w:val="004B2E4A"/>
    <w:rsid w:val="004B4B93"/>
    <w:rsid w:val="004B5262"/>
    <w:rsid w:val="004B6A0E"/>
    <w:rsid w:val="004B7973"/>
    <w:rsid w:val="004C0A41"/>
    <w:rsid w:val="004C156B"/>
    <w:rsid w:val="004C17D2"/>
    <w:rsid w:val="004C45A6"/>
    <w:rsid w:val="004C5A84"/>
    <w:rsid w:val="004C5DA5"/>
    <w:rsid w:val="004C5DB9"/>
    <w:rsid w:val="004C6165"/>
    <w:rsid w:val="004C6343"/>
    <w:rsid w:val="004D17DC"/>
    <w:rsid w:val="004D7B2C"/>
    <w:rsid w:val="004E0315"/>
    <w:rsid w:val="004E0E77"/>
    <w:rsid w:val="004E48A3"/>
    <w:rsid w:val="004E4EBA"/>
    <w:rsid w:val="004E5B61"/>
    <w:rsid w:val="004F1B40"/>
    <w:rsid w:val="004F5AE1"/>
    <w:rsid w:val="0050082F"/>
    <w:rsid w:val="00500B58"/>
    <w:rsid w:val="00504B35"/>
    <w:rsid w:val="00506041"/>
    <w:rsid w:val="00507707"/>
    <w:rsid w:val="005114EB"/>
    <w:rsid w:val="005121D0"/>
    <w:rsid w:val="00513AED"/>
    <w:rsid w:val="005156CA"/>
    <w:rsid w:val="00522C51"/>
    <w:rsid w:val="00522ED3"/>
    <w:rsid w:val="00523AE6"/>
    <w:rsid w:val="00532165"/>
    <w:rsid w:val="00532941"/>
    <w:rsid w:val="00534761"/>
    <w:rsid w:val="005353BF"/>
    <w:rsid w:val="00537F11"/>
    <w:rsid w:val="00545D3F"/>
    <w:rsid w:val="00551477"/>
    <w:rsid w:val="005522EA"/>
    <w:rsid w:val="0055360B"/>
    <w:rsid w:val="0055426B"/>
    <w:rsid w:val="0055484F"/>
    <w:rsid w:val="00557750"/>
    <w:rsid w:val="00566262"/>
    <w:rsid w:val="00566309"/>
    <w:rsid w:val="005721E9"/>
    <w:rsid w:val="00590088"/>
    <w:rsid w:val="00592389"/>
    <w:rsid w:val="00596365"/>
    <w:rsid w:val="005A0BE0"/>
    <w:rsid w:val="005A0F0B"/>
    <w:rsid w:val="005A18FC"/>
    <w:rsid w:val="005A3EBE"/>
    <w:rsid w:val="005A661D"/>
    <w:rsid w:val="005B1F7D"/>
    <w:rsid w:val="005B2318"/>
    <w:rsid w:val="005B59B4"/>
    <w:rsid w:val="005C1E47"/>
    <w:rsid w:val="005C2F1B"/>
    <w:rsid w:val="005C36C7"/>
    <w:rsid w:val="005C523C"/>
    <w:rsid w:val="005C6789"/>
    <w:rsid w:val="005D326B"/>
    <w:rsid w:val="005D49D1"/>
    <w:rsid w:val="005E22A3"/>
    <w:rsid w:val="005E560B"/>
    <w:rsid w:val="005E6184"/>
    <w:rsid w:val="005E7D05"/>
    <w:rsid w:val="005F03E0"/>
    <w:rsid w:val="005F68F5"/>
    <w:rsid w:val="005F72B8"/>
    <w:rsid w:val="00600E38"/>
    <w:rsid w:val="00604569"/>
    <w:rsid w:val="00606B31"/>
    <w:rsid w:val="00612007"/>
    <w:rsid w:val="00613A7E"/>
    <w:rsid w:val="00615DF3"/>
    <w:rsid w:val="00622AAC"/>
    <w:rsid w:val="00625B4D"/>
    <w:rsid w:val="006300FE"/>
    <w:rsid w:val="006303A5"/>
    <w:rsid w:val="00631470"/>
    <w:rsid w:val="00631C08"/>
    <w:rsid w:val="00631D98"/>
    <w:rsid w:val="0063342D"/>
    <w:rsid w:val="00636A44"/>
    <w:rsid w:val="00640D0E"/>
    <w:rsid w:val="00640F19"/>
    <w:rsid w:val="00643035"/>
    <w:rsid w:val="00643E78"/>
    <w:rsid w:val="006476A4"/>
    <w:rsid w:val="00650DE6"/>
    <w:rsid w:val="00651F90"/>
    <w:rsid w:val="00654269"/>
    <w:rsid w:val="00657706"/>
    <w:rsid w:val="0066044B"/>
    <w:rsid w:val="006608F2"/>
    <w:rsid w:val="00661BBF"/>
    <w:rsid w:val="006666B8"/>
    <w:rsid w:val="00670B2C"/>
    <w:rsid w:val="00674985"/>
    <w:rsid w:val="00676B88"/>
    <w:rsid w:val="00680CC3"/>
    <w:rsid w:val="0068412A"/>
    <w:rsid w:val="00685A1C"/>
    <w:rsid w:val="0069004F"/>
    <w:rsid w:val="00690366"/>
    <w:rsid w:val="00691287"/>
    <w:rsid w:val="0069332D"/>
    <w:rsid w:val="006A0775"/>
    <w:rsid w:val="006A5711"/>
    <w:rsid w:val="006A7EAA"/>
    <w:rsid w:val="006B546B"/>
    <w:rsid w:val="006B6D61"/>
    <w:rsid w:val="006C0265"/>
    <w:rsid w:val="006C47C4"/>
    <w:rsid w:val="006C6704"/>
    <w:rsid w:val="006C6C2D"/>
    <w:rsid w:val="006D290A"/>
    <w:rsid w:val="006D4654"/>
    <w:rsid w:val="006D76DC"/>
    <w:rsid w:val="006E2BDC"/>
    <w:rsid w:val="006E4514"/>
    <w:rsid w:val="006E4846"/>
    <w:rsid w:val="006E5EA0"/>
    <w:rsid w:val="006E788A"/>
    <w:rsid w:val="0070035C"/>
    <w:rsid w:val="00701A33"/>
    <w:rsid w:val="00704567"/>
    <w:rsid w:val="007076F5"/>
    <w:rsid w:val="00713C2C"/>
    <w:rsid w:val="00716CAF"/>
    <w:rsid w:val="0072004A"/>
    <w:rsid w:val="0072065B"/>
    <w:rsid w:val="007210FE"/>
    <w:rsid w:val="00722B7A"/>
    <w:rsid w:val="007255F3"/>
    <w:rsid w:val="00730B0A"/>
    <w:rsid w:val="00731417"/>
    <w:rsid w:val="007340E4"/>
    <w:rsid w:val="00734177"/>
    <w:rsid w:val="00737D47"/>
    <w:rsid w:val="00741028"/>
    <w:rsid w:val="0074106A"/>
    <w:rsid w:val="00741522"/>
    <w:rsid w:val="007461C0"/>
    <w:rsid w:val="00747DB4"/>
    <w:rsid w:val="00750579"/>
    <w:rsid w:val="0075445C"/>
    <w:rsid w:val="00756D46"/>
    <w:rsid w:val="00760BA7"/>
    <w:rsid w:val="0076436D"/>
    <w:rsid w:val="007648FB"/>
    <w:rsid w:val="00766FDD"/>
    <w:rsid w:val="0077057D"/>
    <w:rsid w:val="007712E4"/>
    <w:rsid w:val="007727DA"/>
    <w:rsid w:val="00772B1B"/>
    <w:rsid w:val="007752E2"/>
    <w:rsid w:val="0077627C"/>
    <w:rsid w:val="0077628D"/>
    <w:rsid w:val="007771C4"/>
    <w:rsid w:val="00777879"/>
    <w:rsid w:val="00781FDA"/>
    <w:rsid w:val="00785C1C"/>
    <w:rsid w:val="007867CF"/>
    <w:rsid w:val="00790869"/>
    <w:rsid w:val="007A06FD"/>
    <w:rsid w:val="007A6CFC"/>
    <w:rsid w:val="007C0CA7"/>
    <w:rsid w:val="007C5E95"/>
    <w:rsid w:val="007C6D1C"/>
    <w:rsid w:val="007D0B0A"/>
    <w:rsid w:val="007D1852"/>
    <w:rsid w:val="007D73BF"/>
    <w:rsid w:val="007D7822"/>
    <w:rsid w:val="007E2CE0"/>
    <w:rsid w:val="007E50F6"/>
    <w:rsid w:val="007E5115"/>
    <w:rsid w:val="007E523D"/>
    <w:rsid w:val="007E5E30"/>
    <w:rsid w:val="007E772D"/>
    <w:rsid w:val="007F7B36"/>
    <w:rsid w:val="007F7D70"/>
    <w:rsid w:val="008037B4"/>
    <w:rsid w:val="008063BC"/>
    <w:rsid w:val="008112C3"/>
    <w:rsid w:val="00814EBC"/>
    <w:rsid w:val="00815EA6"/>
    <w:rsid w:val="00820D19"/>
    <w:rsid w:val="00822AFE"/>
    <w:rsid w:val="008237D1"/>
    <w:rsid w:val="00824C9C"/>
    <w:rsid w:val="00825447"/>
    <w:rsid w:val="00830056"/>
    <w:rsid w:val="0083237B"/>
    <w:rsid w:val="00834889"/>
    <w:rsid w:val="0083625C"/>
    <w:rsid w:val="008407CF"/>
    <w:rsid w:val="00843053"/>
    <w:rsid w:val="00844CF6"/>
    <w:rsid w:val="00847156"/>
    <w:rsid w:val="00853D6D"/>
    <w:rsid w:val="00855E1F"/>
    <w:rsid w:val="00861EBE"/>
    <w:rsid w:val="00862C11"/>
    <w:rsid w:val="008640CF"/>
    <w:rsid w:val="008641B0"/>
    <w:rsid w:val="00864DB5"/>
    <w:rsid w:val="00867C87"/>
    <w:rsid w:val="00871E70"/>
    <w:rsid w:val="00872810"/>
    <w:rsid w:val="00875D8E"/>
    <w:rsid w:val="00877464"/>
    <w:rsid w:val="00880008"/>
    <w:rsid w:val="00883282"/>
    <w:rsid w:val="00887F2F"/>
    <w:rsid w:val="008940ED"/>
    <w:rsid w:val="00894FB9"/>
    <w:rsid w:val="008A04AA"/>
    <w:rsid w:val="008A26DB"/>
    <w:rsid w:val="008A4DD4"/>
    <w:rsid w:val="008A71E0"/>
    <w:rsid w:val="008B280D"/>
    <w:rsid w:val="008B2B94"/>
    <w:rsid w:val="008B655C"/>
    <w:rsid w:val="008B7BA2"/>
    <w:rsid w:val="008C30E4"/>
    <w:rsid w:val="008C471F"/>
    <w:rsid w:val="008D2012"/>
    <w:rsid w:val="008D472B"/>
    <w:rsid w:val="008D60D5"/>
    <w:rsid w:val="008D6F00"/>
    <w:rsid w:val="008E184E"/>
    <w:rsid w:val="008F18B2"/>
    <w:rsid w:val="008F20EB"/>
    <w:rsid w:val="008F4B54"/>
    <w:rsid w:val="009111AB"/>
    <w:rsid w:val="00913B21"/>
    <w:rsid w:val="0091669C"/>
    <w:rsid w:val="00917C68"/>
    <w:rsid w:val="0092176E"/>
    <w:rsid w:val="009239D8"/>
    <w:rsid w:val="009246BC"/>
    <w:rsid w:val="00924943"/>
    <w:rsid w:val="009272B4"/>
    <w:rsid w:val="00930A8C"/>
    <w:rsid w:val="00932BD1"/>
    <w:rsid w:val="00934CAB"/>
    <w:rsid w:val="00934F66"/>
    <w:rsid w:val="00936E89"/>
    <w:rsid w:val="009422A5"/>
    <w:rsid w:val="00945825"/>
    <w:rsid w:val="00947867"/>
    <w:rsid w:val="00947DC5"/>
    <w:rsid w:val="00950E3D"/>
    <w:rsid w:val="00955A2A"/>
    <w:rsid w:val="00961368"/>
    <w:rsid w:val="00961FC6"/>
    <w:rsid w:val="00963B05"/>
    <w:rsid w:val="00963FFE"/>
    <w:rsid w:val="0097570D"/>
    <w:rsid w:val="00980EA2"/>
    <w:rsid w:val="009844AD"/>
    <w:rsid w:val="009903BE"/>
    <w:rsid w:val="0099142B"/>
    <w:rsid w:val="009968C7"/>
    <w:rsid w:val="00996B11"/>
    <w:rsid w:val="00996F04"/>
    <w:rsid w:val="009974E9"/>
    <w:rsid w:val="00997507"/>
    <w:rsid w:val="009A077F"/>
    <w:rsid w:val="009B2129"/>
    <w:rsid w:val="009B557F"/>
    <w:rsid w:val="009C1C11"/>
    <w:rsid w:val="009C271C"/>
    <w:rsid w:val="009C447C"/>
    <w:rsid w:val="009C5B83"/>
    <w:rsid w:val="009C5E94"/>
    <w:rsid w:val="009D1DF2"/>
    <w:rsid w:val="009D1ECE"/>
    <w:rsid w:val="009D2311"/>
    <w:rsid w:val="009D273F"/>
    <w:rsid w:val="009D2EA6"/>
    <w:rsid w:val="009D3F74"/>
    <w:rsid w:val="009D6520"/>
    <w:rsid w:val="009E0E05"/>
    <w:rsid w:val="009E1265"/>
    <w:rsid w:val="009E227E"/>
    <w:rsid w:val="009E2ED7"/>
    <w:rsid w:val="009E3621"/>
    <w:rsid w:val="009F05DF"/>
    <w:rsid w:val="009F5118"/>
    <w:rsid w:val="009F5C53"/>
    <w:rsid w:val="00A04365"/>
    <w:rsid w:val="00A05C08"/>
    <w:rsid w:val="00A07ADE"/>
    <w:rsid w:val="00A103C9"/>
    <w:rsid w:val="00A15EB1"/>
    <w:rsid w:val="00A16D76"/>
    <w:rsid w:val="00A23F39"/>
    <w:rsid w:val="00A26887"/>
    <w:rsid w:val="00A274BE"/>
    <w:rsid w:val="00A3004C"/>
    <w:rsid w:val="00A33030"/>
    <w:rsid w:val="00A331D8"/>
    <w:rsid w:val="00A33C03"/>
    <w:rsid w:val="00A3512A"/>
    <w:rsid w:val="00A36354"/>
    <w:rsid w:val="00A410E1"/>
    <w:rsid w:val="00A414A7"/>
    <w:rsid w:val="00A456B9"/>
    <w:rsid w:val="00A47E9B"/>
    <w:rsid w:val="00A520D6"/>
    <w:rsid w:val="00A54546"/>
    <w:rsid w:val="00A6170F"/>
    <w:rsid w:val="00A63A01"/>
    <w:rsid w:val="00A64324"/>
    <w:rsid w:val="00A650F2"/>
    <w:rsid w:val="00A66CF6"/>
    <w:rsid w:val="00A72254"/>
    <w:rsid w:val="00A722D5"/>
    <w:rsid w:val="00A73BBB"/>
    <w:rsid w:val="00A80D34"/>
    <w:rsid w:val="00A81FF7"/>
    <w:rsid w:val="00A923C7"/>
    <w:rsid w:val="00A95A97"/>
    <w:rsid w:val="00A97B87"/>
    <w:rsid w:val="00AA0D49"/>
    <w:rsid w:val="00AA1F4E"/>
    <w:rsid w:val="00AA706D"/>
    <w:rsid w:val="00AB01C8"/>
    <w:rsid w:val="00AB5979"/>
    <w:rsid w:val="00AB7EF5"/>
    <w:rsid w:val="00AC31E0"/>
    <w:rsid w:val="00AC49EB"/>
    <w:rsid w:val="00AC73B2"/>
    <w:rsid w:val="00AC7544"/>
    <w:rsid w:val="00AD025A"/>
    <w:rsid w:val="00AD179C"/>
    <w:rsid w:val="00AD4D5D"/>
    <w:rsid w:val="00AD54CF"/>
    <w:rsid w:val="00AD6F7F"/>
    <w:rsid w:val="00AD7273"/>
    <w:rsid w:val="00AE2A00"/>
    <w:rsid w:val="00AE4003"/>
    <w:rsid w:val="00AE4CCC"/>
    <w:rsid w:val="00AE529F"/>
    <w:rsid w:val="00AE5FC5"/>
    <w:rsid w:val="00AE64EE"/>
    <w:rsid w:val="00AE67A1"/>
    <w:rsid w:val="00AF0114"/>
    <w:rsid w:val="00AF15B1"/>
    <w:rsid w:val="00AF2525"/>
    <w:rsid w:val="00AF55C8"/>
    <w:rsid w:val="00AF5E53"/>
    <w:rsid w:val="00AF7C19"/>
    <w:rsid w:val="00B04C46"/>
    <w:rsid w:val="00B0590D"/>
    <w:rsid w:val="00B05BC0"/>
    <w:rsid w:val="00B104FC"/>
    <w:rsid w:val="00B113E6"/>
    <w:rsid w:val="00B11DA1"/>
    <w:rsid w:val="00B14823"/>
    <w:rsid w:val="00B21306"/>
    <w:rsid w:val="00B22C20"/>
    <w:rsid w:val="00B23344"/>
    <w:rsid w:val="00B24FCE"/>
    <w:rsid w:val="00B25449"/>
    <w:rsid w:val="00B303B2"/>
    <w:rsid w:val="00B30699"/>
    <w:rsid w:val="00B31DCD"/>
    <w:rsid w:val="00B336EC"/>
    <w:rsid w:val="00B33FE8"/>
    <w:rsid w:val="00B360BA"/>
    <w:rsid w:val="00B37745"/>
    <w:rsid w:val="00B41E98"/>
    <w:rsid w:val="00B4383A"/>
    <w:rsid w:val="00B46F8E"/>
    <w:rsid w:val="00B477F0"/>
    <w:rsid w:val="00B5182D"/>
    <w:rsid w:val="00B542EC"/>
    <w:rsid w:val="00B56A02"/>
    <w:rsid w:val="00B60C9F"/>
    <w:rsid w:val="00B61252"/>
    <w:rsid w:val="00B6156B"/>
    <w:rsid w:val="00B61E6C"/>
    <w:rsid w:val="00B65670"/>
    <w:rsid w:val="00B670FB"/>
    <w:rsid w:val="00B677B5"/>
    <w:rsid w:val="00B71800"/>
    <w:rsid w:val="00B7359E"/>
    <w:rsid w:val="00B838E4"/>
    <w:rsid w:val="00B84567"/>
    <w:rsid w:val="00B9058B"/>
    <w:rsid w:val="00B95F19"/>
    <w:rsid w:val="00B97789"/>
    <w:rsid w:val="00B97FA8"/>
    <w:rsid w:val="00BA39C3"/>
    <w:rsid w:val="00BA7213"/>
    <w:rsid w:val="00BA78E8"/>
    <w:rsid w:val="00BB17B3"/>
    <w:rsid w:val="00BB1BB2"/>
    <w:rsid w:val="00BB381E"/>
    <w:rsid w:val="00BB6301"/>
    <w:rsid w:val="00BC1761"/>
    <w:rsid w:val="00BC1D72"/>
    <w:rsid w:val="00BC4EB6"/>
    <w:rsid w:val="00BC5B63"/>
    <w:rsid w:val="00BD0A7A"/>
    <w:rsid w:val="00BD4CF2"/>
    <w:rsid w:val="00BD6D18"/>
    <w:rsid w:val="00BE265E"/>
    <w:rsid w:val="00BE50D3"/>
    <w:rsid w:val="00BE5CE2"/>
    <w:rsid w:val="00BE651B"/>
    <w:rsid w:val="00BF2879"/>
    <w:rsid w:val="00BF4AFA"/>
    <w:rsid w:val="00BF63F7"/>
    <w:rsid w:val="00BF73B5"/>
    <w:rsid w:val="00C030BC"/>
    <w:rsid w:val="00C03BC1"/>
    <w:rsid w:val="00C04D88"/>
    <w:rsid w:val="00C06281"/>
    <w:rsid w:val="00C13B1C"/>
    <w:rsid w:val="00C23438"/>
    <w:rsid w:val="00C25940"/>
    <w:rsid w:val="00C26813"/>
    <w:rsid w:val="00C26C75"/>
    <w:rsid w:val="00C31158"/>
    <w:rsid w:val="00C32F08"/>
    <w:rsid w:val="00C34B9C"/>
    <w:rsid w:val="00C3699E"/>
    <w:rsid w:val="00C42741"/>
    <w:rsid w:val="00C44BAD"/>
    <w:rsid w:val="00C506F4"/>
    <w:rsid w:val="00C50A9E"/>
    <w:rsid w:val="00C50B5C"/>
    <w:rsid w:val="00C55B0B"/>
    <w:rsid w:val="00C56987"/>
    <w:rsid w:val="00C5712C"/>
    <w:rsid w:val="00C5755F"/>
    <w:rsid w:val="00C62050"/>
    <w:rsid w:val="00C62D72"/>
    <w:rsid w:val="00C63DAA"/>
    <w:rsid w:val="00C6636C"/>
    <w:rsid w:val="00C67D0D"/>
    <w:rsid w:val="00C67D60"/>
    <w:rsid w:val="00C71B24"/>
    <w:rsid w:val="00C7231C"/>
    <w:rsid w:val="00C741A8"/>
    <w:rsid w:val="00C7445D"/>
    <w:rsid w:val="00C7461E"/>
    <w:rsid w:val="00C74772"/>
    <w:rsid w:val="00C84FD8"/>
    <w:rsid w:val="00C85CC1"/>
    <w:rsid w:val="00C91AAB"/>
    <w:rsid w:val="00C91E15"/>
    <w:rsid w:val="00C94E5D"/>
    <w:rsid w:val="00C9601A"/>
    <w:rsid w:val="00C96858"/>
    <w:rsid w:val="00C96A59"/>
    <w:rsid w:val="00CA015E"/>
    <w:rsid w:val="00CA3DFD"/>
    <w:rsid w:val="00CA6D74"/>
    <w:rsid w:val="00CB02F1"/>
    <w:rsid w:val="00CB155C"/>
    <w:rsid w:val="00CB6B66"/>
    <w:rsid w:val="00CB6D17"/>
    <w:rsid w:val="00CB7530"/>
    <w:rsid w:val="00CB7C68"/>
    <w:rsid w:val="00CC028E"/>
    <w:rsid w:val="00CC1220"/>
    <w:rsid w:val="00CC5B0E"/>
    <w:rsid w:val="00CC6902"/>
    <w:rsid w:val="00CC7D8D"/>
    <w:rsid w:val="00CD0EFB"/>
    <w:rsid w:val="00CD2A2F"/>
    <w:rsid w:val="00CD2BB7"/>
    <w:rsid w:val="00CD47BA"/>
    <w:rsid w:val="00CD5677"/>
    <w:rsid w:val="00CD5CFE"/>
    <w:rsid w:val="00CD7334"/>
    <w:rsid w:val="00CE26FA"/>
    <w:rsid w:val="00CE6EB2"/>
    <w:rsid w:val="00CF033C"/>
    <w:rsid w:val="00CF05F0"/>
    <w:rsid w:val="00CF2F67"/>
    <w:rsid w:val="00CF3CF2"/>
    <w:rsid w:val="00CF7D97"/>
    <w:rsid w:val="00D0058B"/>
    <w:rsid w:val="00D01448"/>
    <w:rsid w:val="00D05324"/>
    <w:rsid w:val="00D05DFE"/>
    <w:rsid w:val="00D06469"/>
    <w:rsid w:val="00D13746"/>
    <w:rsid w:val="00D24A2C"/>
    <w:rsid w:val="00D26732"/>
    <w:rsid w:val="00D26D17"/>
    <w:rsid w:val="00D3025D"/>
    <w:rsid w:val="00D30CC5"/>
    <w:rsid w:val="00D367C0"/>
    <w:rsid w:val="00D44842"/>
    <w:rsid w:val="00D45754"/>
    <w:rsid w:val="00D45A84"/>
    <w:rsid w:val="00D46D44"/>
    <w:rsid w:val="00D53147"/>
    <w:rsid w:val="00D54773"/>
    <w:rsid w:val="00D63566"/>
    <w:rsid w:val="00D645EC"/>
    <w:rsid w:val="00D67366"/>
    <w:rsid w:val="00D71BE6"/>
    <w:rsid w:val="00D73C3C"/>
    <w:rsid w:val="00D7409A"/>
    <w:rsid w:val="00D76FAF"/>
    <w:rsid w:val="00D77675"/>
    <w:rsid w:val="00D77A79"/>
    <w:rsid w:val="00D87717"/>
    <w:rsid w:val="00DA0BDA"/>
    <w:rsid w:val="00DA17A9"/>
    <w:rsid w:val="00DA201C"/>
    <w:rsid w:val="00DA5D37"/>
    <w:rsid w:val="00DA6E4E"/>
    <w:rsid w:val="00DB11CF"/>
    <w:rsid w:val="00DB3495"/>
    <w:rsid w:val="00DB3E5A"/>
    <w:rsid w:val="00DB6357"/>
    <w:rsid w:val="00DC4855"/>
    <w:rsid w:val="00DC5D62"/>
    <w:rsid w:val="00DC73BB"/>
    <w:rsid w:val="00DD6CFA"/>
    <w:rsid w:val="00DD7D2B"/>
    <w:rsid w:val="00DE01CC"/>
    <w:rsid w:val="00DE029D"/>
    <w:rsid w:val="00DE0515"/>
    <w:rsid w:val="00DE5722"/>
    <w:rsid w:val="00DE62B5"/>
    <w:rsid w:val="00DF01A2"/>
    <w:rsid w:val="00DF33E9"/>
    <w:rsid w:val="00DF3C05"/>
    <w:rsid w:val="00E000A4"/>
    <w:rsid w:val="00E03F35"/>
    <w:rsid w:val="00E0531F"/>
    <w:rsid w:val="00E10681"/>
    <w:rsid w:val="00E10A00"/>
    <w:rsid w:val="00E1597C"/>
    <w:rsid w:val="00E16774"/>
    <w:rsid w:val="00E16D66"/>
    <w:rsid w:val="00E174F3"/>
    <w:rsid w:val="00E21DCD"/>
    <w:rsid w:val="00E223E2"/>
    <w:rsid w:val="00E24AE2"/>
    <w:rsid w:val="00E26168"/>
    <w:rsid w:val="00E26271"/>
    <w:rsid w:val="00E31107"/>
    <w:rsid w:val="00E31960"/>
    <w:rsid w:val="00E345F1"/>
    <w:rsid w:val="00E3798F"/>
    <w:rsid w:val="00E37E57"/>
    <w:rsid w:val="00E42907"/>
    <w:rsid w:val="00E529FC"/>
    <w:rsid w:val="00E53914"/>
    <w:rsid w:val="00E56134"/>
    <w:rsid w:val="00E60D12"/>
    <w:rsid w:val="00E61F3A"/>
    <w:rsid w:val="00E63CD6"/>
    <w:rsid w:val="00E65856"/>
    <w:rsid w:val="00E67410"/>
    <w:rsid w:val="00E7002B"/>
    <w:rsid w:val="00E74BF6"/>
    <w:rsid w:val="00E753FB"/>
    <w:rsid w:val="00E756C0"/>
    <w:rsid w:val="00E76CB7"/>
    <w:rsid w:val="00E76CC0"/>
    <w:rsid w:val="00E82AA1"/>
    <w:rsid w:val="00E854FC"/>
    <w:rsid w:val="00E85592"/>
    <w:rsid w:val="00EA0EC4"/>
    <w:rsid w:val="00EA1B84"/>
    <w:rsid w:val="00EA1E07"/>
    <w:rsid w:val="00EA61E2"/>
    <w:rsid w:val="00EA739B"/>
    <w:rsid w:val="00EA758E"/>
    <w:rsid w:val="00EA76EA"/>
    <w:rsid w:val="00EA7E4D"/>
    <w:rsid w:val="00EB4481"/>
    <w:rsid w:val="00EC250B"/>
    <w:rsid w:val="00EC2F82"/>
    <w:rsid w:val="00EC3ADA"/>
    <w:rsid w:val="00EC5F21"/>
    <w:rsid w:val="00EC7070"/>
    <w:rsid w:val="00EC71FD"/>
    <w:rsid w:val="00ED08D5"/>
    <w:rsid w:val="00ED145F"/>
    <w:rsid w:val="00ED225C"/>
    <w:rsid w:val="00ED2960"/>
    <w:rsid w:val="00ED352B"/>
    <w:rsid w:val="00ED4B20"/>
    <w:rsid w:val="00ED64DC"/>
    <w:rsid w:val="00ED669F"/>
    <w:rsid w:val="00EE51AB"/>
    <w:rsid w:val="00EE7847"/>
    <w:rsid w:val="00EF1190"/>
    <w:rsid w:val="00EF368F"/>
    <w:rsid w:val="00EF6A59"/>
    <w:rsid w:val="00F05FC6"/>
    <w:rsid w:val="00F060A1"/>
    <w:rsid w:val="00F10CC6"/>
    <w:rsid w:val="00F13B9E"/>
    <w:rsid w:val="00F13DA3"/>
    <w:rsid w:val="00F16EDC"/>
    <w:rsid w:val="00F22277"/>
    <w:rsid w:val="00F2637D"/>
    <w:rsid w:val="00F27654"/>
    <w:rsid w:val="00F31E11"/>
    <w:rsid w:val="00F32579"/>
    <w:rsid w:val="00F33CE5"/>
    <w:rsid w:val="00F364BE"/>
    <w:rsid w:val="00F36BB4"/>
    <w:rsid w:val="00F407A2"/>
    <w:rsid w:val="00F43CFF"/>
    <w:rsid w:val="00F440EF"/>
    <w:rsid w:val="00F47B55"/>
    <w:rsid w:val="00F47EFC"/>
    <w:rsid w:val="00F52DC3"/>
    <w:rsid w:val="00F53FFD"/>
    <w:rsid w:val="00F56DAF"/>
    <w:rsid w:val="00F62DC1"/>
    <w:rsid w:val="00F63F6E"/>
    <w:rsid w:val="00F67E05"/>
    <w:rsid w:val="00F721F0"/>
    <w:rsid w:val="00F74577"/>
    <w:rsid w:val="00F74F10"/>
    <w:rsid w:val="00F81FF4"/>
    <w:rsid w:val="00F8268C"/>
    <w:rsid w:val="00F82DFC"/>
    <w:rsid w:val="00F83931"/>
    <w:rsid w:val="00F84083"/>
    <w:rsid w:val="00F85C5D"/>
    <w:rsid w:val="00F85E9D"/>
    <w:rsid w:val="00F96135"/>
    <w:rsid w:val="00F96C93"/>
    <w:rsid w:val="00FA13BE"/>
    <w:rsid w:val="00FA2949"/>
    <w:rsid w:val="00FA2B9A"/>
    <w:rsid w:val="00FA50E9"/>
    <w:rsid w:val="00FA54FE"/>
    <w:rsid w:val="00FB1F08"/>
    <w:rsid w:val="00FB3D87"/>
    <w:rsid w:val="00FB4DF1"/>
    <w:rsid w:val="00FC2181"/>
    <w:rsid w:val="00FC3B5D"/>
    <w:rsid w:val="00FC6A4E"/>
    <w:rsid w:val="00FC7023"/>
    <w:rsid w:val="00FD2A39"/>
    <w:rsid w:val="00FD5D19"/>
    <w:rsid w:val="00FE33C7"/>
    <w:rsid w:val="00FE3A65"/>
    <w:rsid w:val="00FE678F"/>
    <w:rsid w:val="00FE6A04"/>
    <w:rsid w:val="00FE784B"/>
    <w:rsid w:val="00FF053B"/>
    <w:rsid w:val="00FF06A9"/>
    <w:rsid w:val="00FF4058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EBF11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EB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174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027B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74F3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174F3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E174F3"/>
    <w:rPr>
      <w:b/>
      <w:bCs/>
      <w:sz w:val="24"/>
      <w:szCs w:val="24"/>
    </w:rPr>
  </w:style>
  <w:style w:type="paragraph" w:styleId="a7">
    <w:name w:val="Body Text"/>
    <w:basedOn w:val="a"/>
    <w:link w:val="a8"/>
    <w:uiPriority w:val="99"/>
    <w:rsid w:val="00E174F3"/>
    <w:pPr>
      <w:suppressAutoHyphens/>
      <w:spacing w:after="120"/>
    </w:pPr>
    <w:rPr>
      <w:lang w:val="x-none" w:eastAsia="ar-SA"/>
    </w:rPr>
  </w:style>
  <w:style w:type="character" w:customStyle="1" w:styleId="a8">
    <w:name w:val="Основной текст Знак"/>
    <w:link w:val="a7"/>
    <w:uiPriority w:val="99"/>
    <w:rsid w:val="00E174F3"/>
    <w:rPr>
      <w:sz w:val="24"/>
      <w:szCs w:val="24"/>
      <w:lang w:eastAsia="ar-SA"/>
    </w:rPr>
  </w:style>
  <w:style w:type="paragraph" w:customStyle="1" w:styleId="161">
    <w:name w:val="Средний список 1 — акцент 61"/>
    <w:basedOn w:val="a"/>
    <w:uiPriority w:val="34"/>
    <w:qFormat/>
    <w:rsid w:val="00E174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E174F3"/>
  </w:style>
  <w:style w:type="paragraph" w:customStyle="1" w:styleId="41">
    <w:name w:val="Цветная заливка — акцент 41"/>
    <w:uiPriority w:val="1"/>
    <w:qFormat/>
    <w:rsid w:val="00E174F3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E174F3"/>
    <w:pPr>
      <w:ind w:left="720"/>
      <w:contextualSpacing/>
    </w:pPr>
    <w:rPr>
      <w:rFonts w:eastAsia="Calibri"/>
      <w:sz w:val="28"/>
      <w:szCs w:val="20"/>
    </w:rPr>
  </w:style>
  <w:style w:type="paragraph" w:customStyle="1" w:styleId="a9">
    <w:name w:val="Текст в заданном формате"/>
    <w:basedOn w:val="a"/>
    <w:rsid w:val="00E174F3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E174F3"/>
  </w:style>
  <w:style w:type="paragraph" w:customStyle="1" w:styleId="12">
    <w:name w:val="Без интервала1"/>
    <w:rsid w:val="00E174F3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174F3"/>
  </w:style>
  <w:style w:type="character" w:styleId="aa">
    <w:name w:val="page number"/>
    <w:basedOn w:val="a0"/>
    <w:rsid w:val="00E174F3"/>
  </w:style>
  <w:style w:type="table" w:styleId="ab">
    <w:name w:val="Table Grid"/>
    <w:basedOn w:val="a1"/>
    <w:uiPriority w:val="59"/>
    <w:rsid w:val="00E17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E174F3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E174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E174F3"/>
    <w:rPr>
      <w:rFonts w:ascii="Calibri" w:hAnsi="Calibri"/>
      <w:sz w:val="22"/>
      <w:szCs w:val="22"/>
      <w:lang w:eastAsia="en-US"/>
    </w:rPr>
  </w:style>
  <w:style w:type="character" w:customStyle="1" w:styleId="ac">
    <w:name w:val="Знак Знак"/>
    <w:locked/>
    <w:rsid w:val="00E174F3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E174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rsid w:val="00E174F3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E174F3"/>
    <w:rPr>
      <w:color w:val="0000FF"/>
      <w:u w:val="single"/>
    </w:rPr>
  </w:style>
  <w:style w:type="character" w:styleId="af">
    <w:name w:val="Strong"/>
    <w:uiPriority w:val="22"/>
    <w:qFormat/>
    <w:rsid w:val="00E174F3"/>
    <w:rPr>
      <w:b/>
      <w:bCs/>
    </w:rPr>
  </w:style>
  <w:style w:type="character" w:customStyle="1" w:styleId="title">
    <w:name w:val="title"/>
    <w:basedOn w:val="a0"/>
    <w:rsid w:val="00E174F3"/>
  </w:style>
  <w:style w:type="character" w:customStyle="1" w:styleId="js-phone-number">
    <w:name w:val="js-phone-number"/>
    <w:basedOn w:val="a0"/>
    <w:rsid w:val="00E174F3"/>
  </w:style>
  <w:style w:type="character" w:customStyle="1" w:styleId="13">
    <w:name w:val="Название1"/>
    <w:basedOn w:val="a0"/>
    <w:rsid w:val="00E174F3"/>
  </w:style>
  <w:style w:type="character" w:customStyle="1" w:styleId="audiotitleinner">
    <w:name w:val="audio_title_inner"/>
    <w:basedOn w:val="a0"/>
    <w:rsid w:val="00E174F3"/>
  </w:style>
  <w:style w:type="character" w:customStyle="1" w:styleId="CharAttribute0">
    <w:name w:val="CharAttribute0"/>
    <w:rsid w:val="00E174F3"/>
    <w:rPr>
      <w:rFonts w:ascii="Calibri" w:eastAsia="Calibri" w:hAnsi="Calibri"/>
      <w:sz w:val="24"/>
    </w:rPr>
  </w:style>
  <w:style w:type="character" w:styleId="af0">
    <w:name w:val="Emphasis"/>
    <w:uiPriority w:val="20"/>
    <w:qFormat/>
    <w:rsid w:val="00E174F3"/>
    <w:rPr>
      <w:i/>
      <w:iCs/>
    </w:rPr>
  </w:style>
  <w:style w:type="paragraph" w:styleId="af1">
    <w:name w:val="Title"/>
    <w:basedOn w:val="a"/>
    <w:next w:val="a"/>
    <w:link w:val="af2"/>
    <w:qFormat/>
    <w:rsid w:val="00E174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rsid w:val="00E174F3"/>
    <w:rPr>
      <w:rFonts w:ascii="Cambria" w:hAnsi="Cambria"/>
      <w:b/>
      <w:bCs/>
      <w:kern w:val="28"/>
      <w:sz w:val="32"/>
      <w:szCs w:val="32"/>
    </w:rPr>
  </w:style>
  <w:style w:type="character" w:customStyle="1" w:styleId="Bodytext2">
    <w:name w:val="Body text (2)_"/>
    <w:link w:val="Bodytext21"/>
    <w:locked/>
    <w:rsid w:val="00BA39C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A39C3"/>
    <w:pPr>
      <w:widowControl w:val="0"/>
      <w:shd w:val="clear" w:color="auto" w:fill="FFFFFF"/>
      <w:spacing w:line="274" w:lineRule="exact"/>
      <w:ind w:hanging="840"/>
    </w:pPr>
    <w:rPr>
      <w:sz w:val="20"/>
      <w:szCs w:val="20"/>
      <w:lang w:val="x-none" w:eastAsia="x-none"/>
    </w:rPr>
  </w:style>
  <w:style w:type="character" w:customStyle="1" w:styleId="Bodytext2Spacing1pt">
    <w:name w:val="Body text (2) + Spacing 1 pt"/>
    <w:uiPriority w:val="99"/>
    <w:rsid w:val="005A0BE0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af3">
    <w:name w:val="Содержимое таблицы"/>
    <w:basedOn w:val="a"/>
    <w:rsid w:val="00C5712C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5A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A0F0B"/>
    <w:rPr>
      <w:rFonts w:ascii="Courier New" w:hAnsi="Courier New" w:cs="Courier New"/>
    </w:rPr>
  </w:style>
  <w:style w:type="character" w:customStyle="1" w:styleId="extended-textshort">
    <w:name w:val="extended-text__short"/>
    <w:rsid w:val="00AD179C"/>
  </w:style>
  <w:style w:type="paragraph" w:customStyle="1" w:styleId="241">
    <w:name w:val="Средний список 2 — акцент 41"/>
    <w:basedOn w:val="a"/>
    <w:uiPriority w:val="34"/>
    <w:qFormat/>
    <w:rsid w:val="00AB01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1">
    <w:name w:val="Средняя заливка 1 — акцент 21"/>
    <w:uiPriority w:val="1"/>
    <w:qFormat/>
    <w:rsid w:val="00506041"/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321F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027B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0">
    <w:name w:val="Светлая сетка — акцент 31"/>
    <w:basedOn w:val="a"/>
    <w:uiPriority w:val="34"/>
    <w:qFormat/>
    <w:rsid w:val="004558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Средняя сетка 2 — акцент 11"/>
    <w:uiPriority w:val="1"/>
    <w:qFormat/>
    <w:rsid w:val="00F8268C"/>
    <w:rPr>
      <w:rFonts w:ascii="Calibri" w:hAnsi="Calibri"/>
      <w:sz w:val="22"/>
      <w:szCs w:val="22"/>
    </w:rPr>
  </w:style>
  <w:style w:type="paragraph" w:customStyle="1" w:styleId="111">
    <w:name w:val="Средняя заливка 1 — акцент 11"/>
    <w:uiPriority w:val="1"/>
    <w:qFormat/>
    <w:rsid w:val="00CA015E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3154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Средняя сетка 21"/>
    <w:uiPriority w:val="1"/>
    <w:qFormat/>
    <w:rsid w:val="00E1068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114E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20100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BE50D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EB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174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027B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74F3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174F3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E174F3"/>
    <w:rPr>
      <w:b/>
      <w:bCs/>
      <w:sz w:val="24"/>
      <w:szCs w:val="24"/>
    </w:rPr>
  </w:style>
  <w:style w:type="paragraph" w:styleId="a7">
    <w:name w:val="Body Text"/>
    <w:basedOn w:val="a"/>
    <w:link w:val="a8"/>
    <w:uiPriority w:val="99"/>
    <w:rsid w:val="00E174F3"/>
    <w:pPr>
      <w:suppressAutoHyphens/>
      <w:spacing w:after="120"/>
    </w:pPr>
    <w:rPr>
      <w:lang w:val="x-none" w:eastAsia="ar-SA"/>
    </w:rPr>
  </w:style>
  <w:style w:type="character" w:customStyle="1" w:styleId="a8">
    <w:name w:val="Основной текст Знак"/>
    <w:link w:val="a7"/>
    <w:uiPriority w:val="99"/>
    <w:rsid w:val="00E174F3"/>
    <w:rPr>
      <w:sz w:val="24"/>
      <w:szCs w:val="24"/>
      <w:lang w:eastAsia="ar-SA"/>
    </w:rPr>
  </w:style>
  <w:style w:type="paragraph" w:customStyle="1" w:styleId="161">
    <w:name w:val="Средний список 1 — акцент 61"/>
    <w:basedOn w:val="a"/>
    <w:uiPriority w:val="34"/>
    <w:qFormat/>
    <w:rsid w:val="00E174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E174F3"/>
  </w:style>
  <w:style w:type="paragraph" w:customStyle="1" w:styleId="41">
    <w:name w:val="Цветная заливка — акцент 41"/>
    <w:uiPriority w:val="1"/>
    <w:qFormat/>
    <w:rsid w:val="00E174F3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E174F3"/>
    <w:pPr>
      <w:ind w:left="720"/>
      <w:contextualSpacing/>
    </w:pPr>
    <w:rPr>
      <w:rFonts w:eastAsia="Calibri"/>
      <w:sz w:val="28"/>
      <w:szCs w:val="20"/>
    </w:rPr>
  </w:style>
  <w:style w:type="paragraph" w:customStyle="1" w:styleId="a9">
    <w:name w:val="Текст в заданном формате"/>
    <w:basedOn w:val="a"/>
    <w:rsid w:val="00E174F3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E174F3"/>
  </w:style>
  <w:style w:type="paragraph" w:customStyle="1" w:styleId="12">
    <w:name w:val="Без интервала1"/>
    <w:rsid w:val="00E174F3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174F3"/>
  </w:style>
  <w:style w:type="character" w:styleId="aa">
    <w:name w:val="page number"/>
    <w:basedOn w:val="a0"/>
    <w:rsid w:val="00E174F3"/>
  </w:style>
  <w:style w:type="table" w:styleId="ab">
    <w:name w:val="Table Grid"/>
    <w:basedOn w:val="a1"/>
    <w:uiPriority w:val="59"/>
    <w:rsid w:val="00E17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E174F3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E174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E174F3"/>
    <w:rPr>
      <w:rFonts w:ascii="Calibri" w:hAnsi="Calibri"/>
      <w:sz w:val="22"/>
      <w:szCs w:val="22"/>
      <w:lang w:eastAsia="en-US"/>
    </w:rPr>
  </w:style>
  <w:style w:type="character" w:customStyle="1" w:styleId="ac">
    <w:name w:val="Знак Знак"/>
    <w:locked/>
    <w:rsid w:val="00E174F3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E174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rsid w:val="00E174F3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E174F3"/>
    <w:rPr>
      <w:color w:val="0000FF"/>
      <w:u w:val="single"/>
    </w:rPr>
  </w:style>
  <w:style w:type="character" w:styleId="af">
    <w:name w:val="Strong"/>
    <w:uiPriority w:val="22"/>
    <w:qFormat/>
    <w:rsid w:val="00E174F3"/>
    <w:rPr>
      <w:b/>
      <w:bCs/>
    </w:rPr>
  </w:style>
  <w:style w:type="character" w:customStyle="1" w:styleId="title">
    <w:name w:val="title"/>
    <w:basedOn w:val="a0"/>
    <w:rsid w:val="00E174F3"/>
  </w:style>
  <w:style w:type="character" w:customStyle="1" w:styleId="js-phone-number">
    <w:name w:val="js-phone-number"/>
    <w:basedOn w:val="a0"/>
    <w:rsid w:val="00E174F3"/>
  </w:style>
  <w:style w:type="character" w:customStyle="1" w:styleId="13">
    <w:name w:val="Название1"/>
    <w:basedOn w:val="a0"/>
    <w:rsid w:val="00E174F3"/>
  </w:style>
  <w:style w:type="character" w:customStyle="1" w:styleId="audiotitleinner">
    <w:name w:val="audio_title_inner"/>
    <w:basedOn w:val="a0"/>
    <w:rsid w:val="00E174F3"/>
  </w:style>
  <w:style w:type="character" w:customStyle="1" w:styleId="CharAttribute0">
    <w:name w:val="CharAttribute0"/>
    <w:rsid w:val="00E174F3"/>
    <w:rPr>
      <w:rFonts w:ascii="Calibri" w:eastAsia="Calibri" w:hAnsi="Calibri"/>
      <w:sz w:val="24"/>
    </w:rPr>
  </w:style>
  <w:style w:type="character" w:styleId="af0">
    <w:name w:val="Emphasis"/>
    <w:uiPriority w:val="20"/>
    <w:qFormat/>
    <w:rsid w:val="00E174F3"/>
    <w:rPr>
      <w:i/>
      <w:iCs/>
    </w:rPr>
  </w:style>
  <w:style w:type="paragraph" w:styleId="af1">
    <w:name w:val="Title"/>
    <w:basedOn w:val="a"/>
    <w:next w:val="a"/>
    <w:link w:val="af2"/>
    <w:qFormat/>
    <w:rsid w:val="00E174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rsid w:val="00E174F3"/>
    <w:rPr>
      <w:rFonts w:ascii="Cambria" w:hAnsi="Cambria"/>
      <w:b/>
      <w:bCs/>
      <w:kern w:val="28"/>
      <w:sz w:val="32"/>
      <w:szCs w:val="32"/>
    </w:rPr>
  </w:style>
  <w:style w:type="character" w:customStyle="1" w:styleId="Bodytext2">
    <w:name w:val="Body text (2)_"/>
    <w:link w:val="Bodytext21"/>
    <w:locked/>
    <w:rsid w:val="00BA39C3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A39C3"/>
    <w:pPr>
      <w:widowControl w:val="0"/>
      <w:shd w:val="clear" w:color="auto" w:fill="FFFFFF"/>
      <w:spacing w:line="274" w:lineRule="exact"/>
      <w:ind w:hanging="840"/>
    </w:pPr>
    <w:rPr>
      <w:sz w:val="20"/>
      <w:szCs w:val="20"/>
      <w:lang w:val="x-none" w:eastAsia="x-none"/>
    </w:rPr>
  </w:style>
  <w:style w:type="character" w:customStyle="1" w:styleId="Bodytext2Spacing1pt">
    <w:name w:val="Body text (2) + Spacing 1 pt"/>
    <w:uiPriority w:val="99"/>
    <w:rsid w:val="005A0BE0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af3">
    <w:name w:val="Содержимое таблицы"/>
    <w:basedOn w:val="a"/>
    <w:rsid w:val="00C5712C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5A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A0F0B"/>
    <w:rPr>
      <w:rFonts w:ascii="Courier New" w:hAnsi="Courier New" w:cs="Courier New"/>
    </w:rPr>
  </w:style>
  <w:style w:type="character" w:customStyle="1" w:styleId="extended-textshort">
    <w:name w:val="extended-text__short"/>
    <w:rsid w:val="00AD179C"/>
  </w:style>
  <w:style w:type="paragraph" w:customStyle="1" w:styleId="241">
    <w:name w:val="Средний список 2 — акцент 41"/>
    <w:basedOn w:val="a"/>
    <w:uiPriority w:val="34"/>
    <w:qFormat/>
    <w:rsid w:val="00AB01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1">
    <w:name w:val="Средняя заливка 1 — акцент 21"/>
    <w:uiPriority w:val="1"/>
    <w:qFormat/>
    <w:rsid w:val="00506041"/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321F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027B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0">
    <w:name w:val="Светлая сетка — акцент 31"/>
    <w:basedOn w:val="a"/>
    <w:uiPriority w:val="34"/>
    <w:qFormat/>
    <w:rsid w:val="004558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Средняя сетка 2 — акцент 11"/>
    <w:uiPriority w:val="1"/>
    <w:qFormat/>
    <w:rsid w:val="00F8268C"/>
    <w:rPr>
      <w:rFonts w:ascii="Calibri" w:hAnsi="Calibri"/>
      <w:sz w:val="22"/>
      <w:szCs w:val="22"/>
    </w:rPr>
  </w:style>
  <w:style w:type="paragraph" w:customStyle="1" w:styleId="111">
    <w:name w:val="Средняя заливка 1 — акцент 11"/>
    <w:uiPriority w:val="1"/>
    <w:qFormat/>
    <w:rsid w:val="00CA015E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3154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Средняя сетка 21"/>
    <w:uiPriority w:val="1"/>
    <w:qFormat/>
    <w:rsid w:val="00E1068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114E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20100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BE50D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2F656E-E298-B943-816A-CB39FEBA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Office\Templates\1049\Office Word 2003 Look.dotx</Template>
  <TotalTime>0</TotalTime>
  <Pages>13</Pages>
  <Words>4806</Words>
  <Characters>27399</Characters>
  <Application>Microsoft Macintosh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2021-01-18T08:32:00Z</dcterms:created>
  <dcterms:modified xsi:type="dcterms:W3CDTF">2021-01-18T08:32:00Z</dcterms:modified>
</cp:coreProperties>
</file>